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ЖОВКІВСЬКИЙ РАЙОН  ЛЬВІВСЬКА ОБЛАСТЬ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РІШЕННЯ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30 жовтня 2018 р.</w:t>
              <w:tab/>
              <w:tab/>
              <w:tab/>
              <w:tab/>
              <w:tab/>
              <w:tab/>
              <w:t xml:space="preserve"> </w:t>
              <w:tab/>
              <w:tab/>
              <w:t xml:space="preserve"> №73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Про присвоєння поштових адрес земельним ділянкам в м.Дубляни по вул.Шевченка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Розглянувши колективну заяву власників садових ділянок, розташованих по вул..Шевченка в м.Дубляни, керуючись Законом Україні «Про місцеве самоврядування в Україні», виконком міської ради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ВИРІШИВ: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1.Присвоїти поштові адреси земельним ділянкам, що належать на праві власності громадянам по вулиці Шевченка в м.Дубляни Жовківського району Львівської області, а саме: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1.1.Радько Василь Васильович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Кравець Василь Іванович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Кулик Мар’яна Романівна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Пилипів Ніна Федорівна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Герман Дмитро Миколайович – вулиця Шевченка,**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Олійник Ольга Володимирівна -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Дерпак Володимир Григорович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Слабецька Майя Алімівна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Хомечко Ольга Михайлівна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Липак Ірина Ігорівна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Лоза Лідія Миколаївна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Тимошенка Ніна Іванівна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Малаховська Алла Дмитрівна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Устінова Людмила Василівна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Левчук Олександр Васильович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Зварко-Богданова Катерина Юріївна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Шкрамко Ольга Петрівна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Токарська Ольга Дмитрівна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Дубик Олександра Юріївна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Гошко Ганна-Мирослава Романівна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Іваницька Галина Богданівна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Більський Ігор Богданович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Калінчук Тетяна Іванівна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Кадюк Зеновій Степанович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Карапузь Ірина Федорівна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Швидкий Петро Євдокимович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Чоповська Катерина Іванівна 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Лесьо Ольга Михайлівна </w:t>
            </w: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Грузецький Петро Антонович </w:t>
            </w: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Чучман Юрій Зеновійович </w:t>
            </w: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Сабадах Степан Васильович </w:t>
            </w: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Шмигель Роман Петрович </w:t>
            </w: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Тис Роман Іванович </w:t>
            </w: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– вулиця Шевченка,**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2.Контроль за виконанням цього рішення покласти на архітектора міської ради І.В.Папку.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ab/>
              <w:t xml:space="preserve"> Міський голова</w:t>
              <w:tab/>
              <w:tab/>
              <w:t xml:space="preserve">   В.Ю. Попович</w:t>
            </w:r>
          </w:p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/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4815"/>
      </w:tblGrid>
      <w:tr>
        <w:trPr>
          <w:trHeight w:hRule="atLeast" w:val="360"/>
        </w:trPr>
        <w:tc>
          <w:tcPr>
            <w:tcW w:w="4815" w:type="dxa"/>
          </w:tcPr>
          <w:p>
            <w:pPr>
              <w:rPr>
                <w:b w:val="1"/>
                <w:sz w:val="28"/>
              </w:rPr>
            </w:pPr>
          </w:p>
        </w:tc>
      </w:tr>
    </w:tbl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2024-03-26T09:36:39Z</dcterms:modified>
  <cp:revision>67</cp:revision>
</cp:coreProperties>
</file>