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D75" w:rsidRPr="000A0D75" w:rsidRDefault="000A0D75" w:rsidP="000A0D7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D75" w:rsidRPr="000A0D75" w:rsidRDefault="000A0D75" w:rsidP="000A0D7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A0D75">
        <w:rPr>
          <w:b/>
          <w:sz w:val="28"/>
          <w:szCs w:val="28"/>
          <w:lang w:val="ru-RU"/>
        </w:rPr>
        <w:t>УКРАЇНА</w:t>
      </w:r>
    </w:p>
    <w:p w:rsidR="000A0D75" w:rsidRPr="000A0D75" w:rsidRDefault="000A0D75" w:rsidP="000A0D7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A0D75">
        <w:rPr>
          <w:b/>
          <w:bCs/>
          <w:kern w:val="36"/>
          <w:sz w:val="28"/>
          <w:szCs w:val="28"/>
        </w:rPr>
        <w:t>ДУБЛЯНСЬКА МІСЬКА РАДА</w:t>
      </w:r>
    </w:p>
    <w:p w:rsidR="000A0D75" w:rsidRPr="000A0D75" w:rsidRDefault="000A0D75" w:rsidP="000A0D7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A0D75">
        <w:rPr>
          <w:bCs/>
          <w:sz w:val="28"/>
          <w:szCs w:val="28"/>
        </w:rPr>
        <w:t>ЖОВКІВСЬКИЙ РАЙОН  ЛЬВІВСЬКА ОБЛАСТЬ</w:t>
      </w:r>
    </w:p>
    <w:p w:rsidR="000A0D75" w:rsidRPr="000A0D75" w:rsidRDefault="000A0D75" w:rsidP="000A0D7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A0D75">
        <w:rPr>
          <w:b/>
          <w:bCs/>
          <w:kern w:val="36"/>
          <w:sz w:val="28"/>
          <w:szCs w:val="28"/>
        </w:rPr>
        <w:t>ВИКОНАВЧИЙ КОМІТЕТ</w:t>
      </w:r>
    </w:p>
    <w:p w:rsidR="000A0D75" w:rsidRPr="000A0D75" w:rsidRDefault="000A0D75" w:rsidP="000A0D75">
      <w:pPr>
        <w:widowControl w:val="0"/>
        <w:ind w:firstLine="540"/>
        <w:rPr>
          <w:sz w:val="28"/>
          <w:szCs w:val="28"/>
        </w:rPr>
      </w:pPr>
    </w:p>
    <w:p w:rsidR="000A0D75" w:rsidRPr="000A0D75" w:rsidRDefault="000A0D75" w:rsidP="000A0D75">
      <w:pPr>
        <w:widowControl w:val="0"/>
        <w:ind w:firstLine="540"/>
        <w:jc w:val="center"/>
        <w:rPr>
          <w:b/>
          <w:sz w:val="28"/>
          <w:szCs w:val="28"/>
        </w:rPr>
      </w:pPr>
      <w:r w:rsidRPr="000A0D75">
        <w:rPr>
          <w:b/>
          <w:sz w:val="28"/>
          <w:szCs w:val="28"/>
        </w:rPr>
        <w:t xml:space="preserve">РІШЕННЯ </w:t>
      </w:r>
    </w:p>
    <w:p w:rsidR="000A0D75" w:rsidRPr="000A0D75" w:rsidRDefault="000A0D75" w:rsidP="000A0D75">
      <w:pPr>
        <w:widowControl w:val="0"/>
        <w:ind w:firstLine="540"/>
        <w:jc w:val="center"/>
        <w:rPr>
          <w:b/>
          <w:sz w:val="27"/>
          <w:szCs w:val="27"/>
        </w:rPr>
      </w:pPr>
    </w:p>
    <w:p w:rsidR="000A0D75" w:rsidRPr="000A0D75" w:rsidRDefault="000A0D75" w:rsidP="000A0D75">
      <w:pPr>
        <w:widowControl w:val="0"/>
        <w:ind w:firstLine="540"/>
        <w:rPr>
          <w:sz w:val="28"/>
          <w:szCs w:val="28"/>
        </w:rPr>
      </w:pPr>
      <w:r w:rsidRPr="000A0D75">
        <w:rPr>
          <w:sz w:val="28"/>
          <w:szCs w:val="28"/>
        </w:rPr>
        <w:t>14 листопада 2019 р.</w:t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  <w:t xml:space="preserve">                   №91</w:t>
      </w:r>
    </w:p>
    <w:p w:rsidR="000A0D75" w:rsidRPr="000A0D75" w:rsidRDefault="000A0D75" w:rsidP="000A0D75">
      <w:pPr>
        <w:widowControl w:val="0"/>
        <w:ind w:firstLine="540"/>
        <w:rPr>
          <w:sz w:val="28"/>
          <w:szCs w:val="28"/>
        </w:rPr>
      </w:pPr>
      <w:r w:rsidRPr="000A0D75">
        <w:rPr>
          <w:sz w:val="28"/>
          <w:szCs w:val="28"/>
        </w:rPr>
        <w:t>м. Дубляни</w:t>
      </w:r>
    </w:p>
    <w:p w:rsidR="000A0D75" w:rsidRPr="000A0D75" w:rsidRDefault="000A0D75" w:rsidP="000A0D75">
      <w:pPr>
        <w:ind w:left="360"/>
        <w:jc w:val="both"/>
        <w:rPr>
          <w:sz w:val="28"/>
          <w:szCs w:val="28"/>
        </w:rPr>
      </w:pPr>
    </w:p>
    <w:p w:rsidR="000A0D75" w:rsidRPr="000A0D75" w:rsidRDefault="000A0D75" w:rsidP="000A0D75">
      <w:pPr>
        <w:ind w:left="720"/>
        <w:jc w:val="both"/>
        <w:rPr>
          <w:sz w:val="28"/>
          <w:szCs w:val="28"/>
        </w:rPr>
      </w:pPr>
      <w:r w:rsidRPr="000A0D75">
        <w:rPr>
          <w:sz w:val="28"/>
          <w:szCs w:val="28"/>
        </w:rPr>
        <w:t>Про надання дозволу на виготовлення паспорта прив’язки малої архітектурної форми ФОП Піжак Галині Володимирівні по вул. Шевченка в м. Дубляни</w:t>
      </w:r>
    </w:p>
    <w:p w:rsidR="000A0D75" w:rsidRPr="000A0D75" w:rsidRDefault="000A0D75" w:rsidP="000A0D75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0A0D75" w:rsidRPr="000A0D75" w:rsidRDefault="000A0D75" w:rsidP="000A0D75">
      <w:pPr>
        <w:ind w:firstLine="567"/>
        <w:jc w:val="both"/>
        <w:rPr>
          <w:sz w:val="28"/>
          <w:szCs w:val="28"/>
        </w:rPr>
      </w:pPr>
      <w:r w:rsidRPr="000A0D75">
        <w:rPr>
          <w:sz w:val="28"/>
          <w:szCs w:val="28"/>
        </w:rPr>
        <w:t>Розглянувши звернення ФОП Піжак Галини Володимирівни, додані документи, пропозиції архітектора Дублянської міської ради від 07.11.2019р. керуючись ст. 34 Закону України «Про місцеве самоврядування в Україні», виконавчий комітет Дублянської міської ради</w:t>
      </w:r>
    </w:p>
    <w:p w:rsidR="000A0D75" w:rsidRPr="000A0D75" w:rsidRDefault="000A0D75" w:rsidP="000A0D75">
      <w:pPr>
        <w:ind w:firstLine="567"/>
        <w:jc w:val="both"/>
        <w:rPr>
          <w:sz w:val="28"/>
          <w:szCs w:val="28"/>
        </w:rPr>
      </w:pPr>
    </w:p>
    <w:p w:rsidR="000A0D75" w:rsidRPr="000A0D75" w:rsidRDefault="000A0D75" w:rsidP="000A0D75">
      <w:pPr>
        <w:spacing w:before="120" w:after="120"/>
        <w:ind w:firstLine="567"/>
        <w:jc w:val="both"/>
        <w:rPr>
          <w:sz w:val="28"/>
          <w:szCs w:val="28"/>
        </w:rPr>
      </w:pPr>
      <w:r w:rsidRPr="000A0D75">
        <w:rPr>
          <w:sz w:val="28"/>
          <w:szCs w:val="28"/>
        </w:rPr>
        <w:t>ВИРІШИВ:</w:t>
      </w:r>
    </w:p>
    <w:p w:rsidR="000A0D75" w:rsidRPr="000A0D75" w:rsidRDefault="000A0D75" w:rsidP="000A0D75">
      <w:pPr>
        <w:spacing w:before="120" w:after="120"/>
        <w:ind w:firstLine="567"/>
        <w:jc w:val="both"/>
        <w:rPr>
          <w:sz w:val="28"/>
          <w:szCs w:val="28"/>
        </w:rPr>
      </w:pPr>
      <w:r w:rsidRPr="000A0D75">
        <w:rPr>
          <w:sz w:val="28"/>
          <w:szCs w:val="28"/>
        </w:rPr>
        <w:t>1.Надати дозвіл ФОП Піжак Галині Володимирівні на виготовлення паспорта прив’язки малої архітектурної форми по вул. Шевченка в м. Дубляни.</w:t>
      </w:r>
    </w:p>
    <w:p w:rsidR="000A0D75" w:rsidRPr="000A0D75" w:rsidRDefault="000A0D75" w:rsidP="000A0D75">
      <w:pPr>
        <w:spacing w:before="120" w:after="120"/>
        <w:ind w:firstLine="567"/>
        <w:jc w:val="both"/>
        <w:rPr>
          <w:sz w:val="28"/>
          <w:szCs w:val="28"/>
        </w:rPr>
      </w:pPr>
      <w:r w:rsidRPr="000A0D75">
        <w:rPr>
          <w:spacing w:val="-2"/>
          <w:sz w:val="28"/>
          <w:szCs w:val="28"/>
        </w:rPr>
        <w:t xml:space="preserve">2. </w:t>
      </w:r>
      <w:r w:rsidRPr="000A0D75">
        <w:rPr>
          <w:sz w:val="28"/>
          <w:szCs w:val="28"/>
        </w:rPr>
        <w:t xml:space="preserve">ФОП Піжак Галині Володимирівні </w:t>
      </w:r>
      <w:r w:rsidRPr="000A0D75">
        <w:rPr>
          <w:spacing w:val="-1"/>
          <w:sz w:val="28"/>
          <w:szCs w:val="28"/>
        </w:rPr>
        <w:t xml:space="preserve">звернутись до ліцензованої проектної організації для виготовлення паспорта прив’язки малої архітектурної форми. </w:t>
      </w:r>
    </w:p>
    <w:p w:rsidR="000A0D75" w:rsidRPr="000A0D75" w:rsidRDefault="000A0D75" w:rsidP="000A0D75">
      <w:pPr>
        <w:widowControl w:val="0"/>
        <w:spacing w:before="120" w:after="120"/>
        <w:ind w:firstLine="567"/>
        <w:jc w:val="both"/>
        <w:rPr>
          <w:sz w:val="28"/>
          <w:szCs w:val="28"/>
        </w:rPr>
      </w:pPr>
      <w:r w:rsidRPr="000A0D75">
        <w:rPr>
          <w:sz w:val="28"/>
          <w:szCs w:val="28"/>
        </w:rPr>
        <w:t>3. Контроль за виконанням рішення покласти на архітектора міської рад</w:t>
      </w:r>
      <w:r w:rsidRPr="000A0D75">
        <w:rPr>
          <w:sz w:val="27"/>
          <w:szCs w:val="27"/>
        </w:rPr>
        <w:t>и І.В.Папку.</w:t>
      </w:r>
    </w:p>
    <w:p w:rsidR="000A0D75" w:rsidRPr="000A0D75" w:rsidRDefault="000A0D75" w:rsidP="000A0D75">
      <w:pPr>
        <w:widowControl w:val="0"/>
        <w:ind w:firstLine="540"/>
        <w:jc w:val="center"/>
        <w:rPr>
          <w:sz w:val="28"/>
          <w:szCs w:val="28"/>
        </w:rPr>
      </w:pPr>
    </w:p>
    <w:p w:rsidR="003D3DAC" w:rsidRPr="00C32C7D" w:rsidRDefault="000A0D75" w:rsidP="000A0D75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</w:t>
      </w:r>
      <w:bookmarkStart w:id="0" w:name="_GoBack"/>
      <w:bookmarkEnd w:id="0"/>
      <w:r w:rsidRPr="000A0D75">
        <w:rPr>
          <w:sz w:val="28"/>
          <w:szCs w:val="28"/>
        </w:rPr>
        <w:t>Міський голова</w:t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</w:r>
      <w:r w:rsidRPr="000A0D75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2E1" w:rsidRDefault="00C922E1">
      <w:r>
        <w:separator/>
      </w:r>
    </w:p>
  </w:endnote>
  <w:endnote w:type="continuationSeparator" w:id="0">
    <w:p w:rsidR="00C922E1" w:rsidRDefault="00C9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2E1" w:rsidRDefault="00C922E1">
      <w:r>
        <w:separator/>
      </w:r>
    </w:p>
  </w:footnote>
  <w:footnote w:type="continuationSeparator" w:id="0">
    <w:p w:rsidR="00C922E1" w:rsidRDefault="00C92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A0D7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22E1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2CADA-FADB-4D5C-9385-746653219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2024-04-04T06:12:00Z</dcterms:modified>
</cp:coreProperties>
</file>