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E4C" w:rsidRPr="00F15E4C" w:rsidRDefault="00F15E4C" w:rsidP="00F15E4C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F15E4C">
        <w:rPr>
          <w:noProof/>
          <w:sz w:val="28"/>
          <w:szCs w:val="28"/>
          <w:lang w:val="ru-RU"/>
        </w:rPr>
        <w:drawing>
          <wp:inline distT="0" distB="0" distL="0" distR="0" wp14:anchorId="54CF42A9" wp14:editId="2E3D3E0D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E4C" w:rsidRPr="00F15E4C" w:rsidRDefault="00F15E4C" w:rsidP="00F15E4C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15E4C">
        <w:rPr>
          <w:b/>
          <w:sz w:val="28"/>
          <w:szCs w:val="28"/>
          <w:lang w:val="ru-RU"/>
        </w:rPr>
        <w:t>УКРАЇНА</w:t>
      </w:r>
    </w:p>
    <w:p w:rsidR="00F15E4C" w:rsidRPr="00F15E4C" w:rsidRDefault="00F15E4C" w:rsidP="00F15E4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15E4C">
        <w:rPr>
          <w:b/>
          <w:bCs/>
          <w:kern w:val="32"/>
          <w:sz w:val="28"/>
          <w:szCs w:val="28"/>
        </w:rPr>
        <w:t>ДУБЛЯНСЬКА МІСЬКА РАДА</w:t>
      </w:r>
    </w:p>
    <w:p w:rsidR="00F15E4C" w:rsidRPr="00F15E4C" w:rsidRDefault="00F15E4C" w:rsidP="00F15E4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15E4C">
        <w:rPr>
          <w:bCs/>
          <w:sz w:val="28"/>
          <w:szCs w:val="28"/>
        </w:rPr>
        <w:t>ЖОВКІВСЬКИЙ РАЙОН  ЛЬВІВСЬКА ОБЛАСТЬ</w:t>
      </w:r>
    </w:p>
    <w:p w:rsidR="00F15E4C" w:rsidRPr="00F15E4C" w:rsidRDefault="00F15E4C" w:rsidP="00F15E4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15E4C">
        <w:rPr>
          <w:b/>
          <w:bCs/>
          <w:kern w:val="32"/>
          <w:sz w:val="28"/>
          <w:szCs w:val="28"/>
        </w:rPr>
        <w:t>ВИКОНАВЧИЙ КОМІТЕТ</w:t>
      </w:r>
    </w:p>
    <w:p w:rsidR="00F15E4C" w:rsidRPr="00F15E4C" w:rsidRDefault="00F15E4C" w:rsidP="00F15E4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F15E4C" w:rsidRPr="00F15E4C" w:rsidRDefault="00F15E4C" w:rsidP="00F15E4C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F15E4C">
        <w:rPr>
          <w:b/>
          <w:sz w:val="28"/>
          <w:szCs w:val="28"/>
          <w:lang w:val="ru-RU"/>
        </w:rPr>
        <w:t>Р</w:t>
      </w:r>
      <w:proofErr w:type="gramEnd"/>
      <w:r w:rsidRPr="00F15E4C">
        <w:rPr>
          <w:b/>
          <w:sz w:val="28"/>
          <w:szCs w:val="28"/>
          <w:lang w:val="ru-RU"/>
        </w:rPr>
        <w:t>ІШЕННЯ</w:t>
      </w:r>
    </w:p>
    <w:p w:rsidR="00F15E4C" w:rsidRPr="00F15E4C" w:rsidRDefault="00F15E4C" w:rsidP="00F15E4C">
      <w:pPr>
        <w:widowControl w:val="0"/>
        <w:ind w:firstLine="539"/>
        <w:rPr>
          <w:sz w:val="28"/>
          <w:szCs w:val="28"/>
        </w:rPr>
      </w:pPr>
      <w:r w:rsidRPr="00F15E4C">
        <w:rPr>
          <w:sz w:val="28"/>
          <w:szCs w:val="28"/>
        </w:rPr>
        <w:t>20 серпня 2020 р.</w:t>
      </w:r>
      <w:r w:rsidRPr="00F15E4C">
        <w:rPr>
          <w:sz w:val="28"/>
          <w:szCs w:val="28"/>
        </w:rPr>
        <w:tab/>
      </w:r>
      <w:r w:rsidRPr="00F15E4C">
        <w:rPr>
          <w:sz w:val="28"/>
          <w:szCs w:val="28"/>
        </w:rPr>
        <w:tab/>
      </w:r>
      <w:r w:rsidRPr="00F15E4C">
        <w:rPr>
          <w:sz w:val="28"/>
          <w:szCs w:val="28"/>
        </w:rPr>
        <w:tab/>
      </w:r>
      <w:r w:rsidRPr="00F15E4C">
        <w:rPr>
          <w:sz w:val="28"/>
          <w:szCs w:val="28"/>
        </w:rPr>
        <w:tab/>
      </w:r>
      <w:r w:rsidRPr="00F15E4C">
        <w:rPr>
          <w:sz w:val="28"/>
          <w:szCs w:val="28"/>
        </w:rPr>
        <w:tab/>
      </w:r>
      <w:r w:rsidRPr="00F15E4C">
        <w:rPr>
          <w:sz w:val="28"/>
          <w:szCs w:val="28"/>
        </w:rPr>
        <w:tab/>
        <w:t xml:space="preserve">                   №80</w:t>
      </w:r>
    </w:p>
    <w:p w:rsidR="00F15E4C" w:rsidRPr="00F15E4C" w:rsidRDefault="00F15E4C" w:rsidP="00F15E4C">
      <w:pPr>
        <w:widowControl w:val="0"/>
        <w:ind w:firstLine="539"/>
        <w:rPr>
          <w:sz w:val="28"/>
          <w:szCs w:val="28"/>
        </w:rPr>
      </w:pPr>
      <w:r w:rsidRPr="00F15E4C">
        <w:rPr>
          <w:sz w:val="28"/>
          <w:szCs w:val="28"/>
        </w:rPr>
        <w:t xml:space="preserve">м. </w:t>
      </w:r>
      <w:proofErr w:type="spellStart"/>
      <w:r w:rsidRPr="00F15E4C">
        <w:rPr>
          <w:sz w:val="28"/>
          <w:szCs w:val="28"/>
        </w:rPr>
        <w:t>Дубляни</w:t>
      </w:r>
      <w:proofErr w:type="spellEnd"/>
    </w:p>
    <w:p w:rsidR="00F15E4C" w:rsidRPr="00F15E4C" w:rsidRDefault="00F15E4C" w:rsidP="00F15E4C">
      <w:pPr>
        <w:widowControl w:val="0"/>
        <w:ind w:firstLine="539"/>
        <w:jc w:val="both"/>
        <w:rPr>
          <w:sz w:val="28"/>
          <w:szCs w:val="28"/>
        </w:rPr>
      </w:pPr>
    </w:p>
    <w:p w:rsidR="00F15E4C" w:rsidRPr="00F15E4C" w:rsidRDefault="00F15E4C" w:rsidP="00F15E4C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15E4C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надання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дозволу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гр.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Кремінцю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Олегу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Ігоровичу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встановлення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огорожі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F15E4C">
        <w:rPr>
          <w:rFonts w:eastAsia="Calibri"/>
          <w:sz w:val="28"/>
          <w:szCs w:val="28"/>
          <w:lang w:val="ru-RU" w:eastAsia="en-US"/>
        </w:rPr>
        <w:t xml:space="preserve">на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ви</w:t>
      </w:r>
      <w:proofErr w:type="gramEnd"/>
      <w:r w:rsidRPr="00F15E4C">
        <w:rPr>
          <w:rFonts w:eastAsia="Calibri"/>
          <w:sz w:val="28"/>
          <w:szCs w:val="28"/>
          <w:lang w:val="ru-RU" w:eastAsia="en-US"/>
        </w:rPr>
        <w:t>їзді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із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приватної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земельної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ділянки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(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номер 4622710200:01:011:****)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відповідно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поданих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пропозицій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по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. ****** у м.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</w:p>
    <w:p w:rsidR="00F15E4C" w:rsidRPr="00F15E4C" w:rsidRDefault="00F15E4C" w:rsidP="00F15E4C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15E4C" w:rsidRPr="00F15E4C" w:rsidRDefault="00F15E4C" w:rsidP="00F15E4C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F15E4C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заяву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Кремінця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Олега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Ігоровича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щодо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встановлення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огорожі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виїзді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із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приватної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земельної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ділянки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F15E4C">
        <w:rPr>
          <w:rFonts w:eastAsia="Calibri"/>
          <w:sz w:val="28"/>
          <w:szCs w:val="28"/>
          <w:lang w:val="ru-RU" w:eastAsia="en-US"/>
        </w:rPr>
        <w:t>арх</w:t>
      </w:r>
      <w:proofErr w:type="gramEnd"/>
      <w:r w:rsidRPr="00F15E4C">
        <w:rPr>
          <w:rFonts w:eastAsia="Calibri"/>
          <w:sz w:val="28"/>
          <w:szCs w:val="28"/>
          <w:lang w:val="ru-RU" w:eastAsia="en-US"/>
        </w:rPr>
        <w:t>ітектора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ради Папки І.В.,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Законом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ради </w:t>
      </w:r>
    </w:p>
    <w:p w:rsidR="00F15E4C" w:rsidRPr="00F15E4C" w:rsidRDefault="00F15E4C" w:rsidP="00F15E4C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15E4C" w:rsidRPr="00F15E4C" w:rsidRDefault="00F15E4C" w:rsidP="00F15E4C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15E4C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F15E4C" w:rsidRPr="00F15E4C" w:rsidRDefault="00F15E4C" w:rsidP="00F15E4C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15E4C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Надати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дозвіл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гр.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Кремінцю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Олегу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Ігоровичу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встановлення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огорожі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gramStart"/>
      <w:r w:rsidRPr="00F15E4C">
        <w:rPr>
          <w:rFonts w:eastAsia="Calibri"/>
          <w:sz w:val="28"/>
          <w:szCs w:val="28"/>
          <w:lang w:val="ru-RU" w:eastAsia="en-US"/>
        </w:rPr>
        <w:t xml:space="preserve">на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ви</w:t>
      </w:r>
      <w:proofErr w:type="gramEnd"/>
      <w:r w:rsidRPr="00F15E4C">
        <w:rPr>
          <w:rFonts w:eastAsia="Calibri"/>
          <w:sz w:val="28"/>
          <w:szCs w:val="28"/>
          <w:lang w:val="ru-RU" w:eastAsia="en-US"/>
        </w:rPr>
        <w:t>їзді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із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приватної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земельної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ділянки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(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номер 4622710200:01:011:****)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відповідно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поданих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пропозицій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по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. ****** у м.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</w:p>
    <w:p w:rsidR="00F15E4C" w:rsidRPr="00F15E4C" w:rsidRDefault="00F15E4C" w:rsidP="00F15E4C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15E4C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F15E4C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F15E4C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F15E4C" w:rsidRPr="00F15E4C" w:rsidRDefault="00F15E4C" w:rsidP="00F15E4C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213958" w:rsidRPr="00B772B4" w:rsidRDefault="00F15E4C" w:rsidP="00F15E4C">
      <w:pPr>
        <w:rPr>
          <w:b/>
        </w:rPr>
      </w:pPr>
      <w:r w:rsidRPr="00F15E4C">
        <w:rPr>
          <w:rFonts w:eastAsia="Calibri"/>
          <w:sz w:val="28"/>
          <w:szCs w:val="28"/>
          <w:lang w:val="ru-RU" w:eastAsia="en-US"/>
        </w:rPr>
        <w:t xml:space="preserve">      </w:t>
      </w:r>
      <w:r>
        <w:rPr>
          <w:rFonts w:eastAsia="Calibri"/>
          <w:sz w:val="28"/>
          <w:szCs w:val="28"/>
          <w:lang w:val="ru-RU" w:eastAsia="en-US"/>
        </w:rPr>
        <w:t xml:space="preserve">             </w:t>
      </w:r>
      <w:bookmarkStart w:id="0" w:name="_GoBack"/>
      <w:bookmarkEnd w:id="0"/>
      <w:r w:rsidRPr="00F15E4C">
        <w:rPr>
          <w:rFonts w:eastAsia="Calibri"/>
          <w:sz w:val="28"/>
          <w:szCs w:val="28"/>
          <w:lang w:val="ru-RU" w:eastAsia="en-US"/>
        </w:rPr>
        <w:t xml:space="preserve">     </w:t>
      </w:r>
      <w:proofErr w:type="spellStart"/>
      <w:r w:rsidRPr="00F15E4C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F15E4C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    </w: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652" w:rsidRDefault="00816652">
      <w:r>
        <w:separator/>
      </w:r>
    </w:p>
  </w:endnote>
  <w:endnote w:type="continuationSeparator" w:id="0">
    <w:p w:rsidR="00816652" w:rsidRDefault="00816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652" w:rsidRDefault="00816652">
      <w:r>
        <w:separator/>
      </w:r>
    </w:p>
  </w:footnote>
  <w:footnote w:type="continuationSeparator" w:id="0">
    <w:p w:rsidR="00816652" w:rsidRDefault="00816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665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5E4C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21C91-4824-4356-AA54-B917D057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2024-04-12T08:35:00Z</dcterms:modified>
</cp:coreProperties>
</file>