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5A3" w:rsidRPr="00854C00" w:rsidRDefault="00F325A3" w:rsidP="00F325A3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9C20828" wp14:editId="13BFB283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5A3" w:rsidRPr="00854C00" w:rsidRDefault="00F325A3" w:rsidP="00F325A3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F325A3" w:rsidRPr="00854C00" w:rsidRDefault="00F325A3" w:rsidP="00F325A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F325A3" w:rsidRPr="00854C00" w:rsidRDefault="00F325A3" w:rsidP="00F325A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F325A3" w:rsidRDefault="00F325A3" w:rsidP="00F325A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F325A3" w:rsidRPr="003D1278" w:rsidRDefault="00F325A3" w:rsidP="00F325A3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F325A3" w:rsidRPr="00D86B80" w:rsidRDefault="00F325A3" w:rsidP="00F325A3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125</w:t>
      </w:r>
    </w:p>
    <w:p w:rsidR="00F325A3" w:rsidRDefault="00F325A3" w:rsidP="00F325A3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F325A3" w:rsidRPr="002B02A5" w:rsidRDefault="00F325A3" w:rsidP="00F325A3">
      <w:pPr>
        <w:widowControl w:val="0"/>
        <w:ind w:firstLine="539"/>
        <w:jc w:val="both"/>
        <w:rPr>
          <w:sz w:val="28"/>
          <w:szCs w:val="28"/>
        </w:rPr>
      </w:pPr>
    </w:p>
    <w:p w:rsidR="00F325A3" w:rsidRDefault="00F325A3" w:rsidP="00F325A3">
      <w:pPr>
        <w:widowControl w:val="0"/>
        <w:ind w:firstLine="539"/>
        <w:jc w:val="both"/>
        <w:rPr>
          <w:sz w:val="28"/>
          <w:szCs w:val="28"/>
        </w:rPr>
      </w:pPr>
      <w:r w:rsidRPr="00CA5427">
        <w:rPr>
          <w:sz w:val="28"/>
          <w:szCs w:val="28"/>
        </w:rPr>
        <w:t xml:space="preserve">Про надання відпустки міському голові м. </w:t>
      </w:r>
      <w:proofErr w:type="spellStart"/>
      <w:r w:rsidRPr="00CA5427">
        <w:rPr>
          <w:sz w:val="28"/>
          <w:szCs w:val="28"/>
        </w:rPr>
        <w:t>Дубляни</w:t>
      </w:r>
      <w:proofErr w:type="spellEnd"/>
      <w:r w:rsidRPr="00CA5427">
        <w:rPr>
          <w:sz w:val="28"/>
          <w:szCs w:val="28"/>
        </w:rPr>
        <w:t xml:space="preserve"> Поповичу Василю Юрійовичу</w:t>
      </w:r>
    </w:p>
    <w:p w:rsidR="00F325A3" w:rsidRDefault="00F325A3" w:rsidP="00F325A3">
      <w:pPr>
        <w:widowControl w:val="0"/>
        <w:ind w:firstLine="539"/>
        <w:jc w:val="both"/>
        <w:rPr>
          <w:sz w:val="28"/>
          <w:szCs w:val="28"/>
        </w:rPr>
      </w:pPr>
    </w:p>
    <w:p w:rsidR="00F325A3" w:rsidRDefault="00F325A3" w:rsidP="00F325A3">
      <w:pPr>
        <w:widowControl w:val="0"/>
        <w:ind w:firstLine="539"/>
        <w:jc w:val="both"/>
        <w:rPr>
          <w:sz w:val="28"/>
          <w:szCs w:val="28"/>
        </w:rPr>
      </w:pPr>
      <w:r w:rsidRPr="00CA5427">
        <w:rPr>
          <w:sz w:val="28"/>
          <w:szCs w:val="28"/>
        </w:rPr>
        <w:t xml:space="preserve">Розглянувши заяву міського голови </w:t>
      </w:r>
      <w:proofErr w:type="spellStart"/>
      <w:r w:rsidRPr="00CA5427">
        <w:rPr>
          <w:sz w:val="28"/>
          <w:szCs w:val="28"/>
        </w:rPr>
        <w:t>м.Дубляни</w:t>
      </w:r>
      <w:proofErr w:type="spellEnd"/>
      <w:r w:rsidRPr="00CA5427">
        <w:rPr>
          <w:sz w:val="28"/>
          <w:szCs w:val="28"/>
        </w:rPr>
        <w:t xml:space="preserve"> Поповича Василя Юрійовича про надання відпустки, відповідно до ст.ст. 2, 6, 12 Закону України «Про відпустки», ст. 21, 28 Закону України «Про службу в органах місцевого самоврядування» та ст.ст. 74, 75 Кодексу Законів про працю України, Постанови Кабінету Міністрів України від 27.04.1994 року № 250 «Про порядок і умови надання державним службовцям, посадовим особам місцевого самоврядування додаткових оплачуваних відпусток», виконавчий комітет </w:t>
      </w:r>
      <w:proofErr w:type="spellStart"/>
      <w:r w:rsidRPr="00CA5427">
        <w:rPr>
          <w:sz w:val="28"/>
          <w:szCs w:val="28"/>
        </w:rPr>
        <w:t>Дублянської</w:t>
      </w:r>
      <w:proofErr w:type="spellEnd"/>
      <w:r w:rsidRPr="00CA5427">
        <w:rPr>
          <w:sz w:val="28"/>
          <w:szCs w:val="28"/>
        </w:rPr>
        <w:t xml:space="preserve"> міської ради </w:t>
      </w:r>
    </w:p>
    <w:p w:rsidR="00F325A3" w:rsidRDefault="00F325A3" w:rsidP="00F325A3">
      <w:pPr>
        <w:widowControl w:val="0"/>
        <w:ind w:firstLine="539"/>
        <w:jc w:val="both"/>
        <w:rPr>
          <w:sz w:val="28"/>
          <w:szCs w:val="28"/>
        </w:rPr>
      </w:pPr>
    </w:p>
    <w:p w:rsidR="00F325A3" w:rsidRDefault="00F325A3" w:rsidP="00F325A3">
      <w:pPr>
        <w:widowControl w:val="0"/>
        <w:ind w:firstLine="539"/>
        <w:jc w:val="both"/>
        <w:rPr>
          <w:sz w:val="28"/>
          <w:szCs w:val="28"/>
        </w:rPr>
      </w:pPr>
      <w:r w:rsidRPr="00CA5427">
        <w:rPr>
          <w:sz w:val="28"/>
          <w:szCs w:val="28"/>
        </w:rPr>
        <w:t xml:space="preserve">ВИРІШИВ: </w:t>
      </w:r>
    </w:p>
    <w:p w:rsidR="00F325A3" w:rsidRDefault="00F325A3" w:rsidP="00F325A3">
      <w:pPr>
        <w:widowControl w:val="0"/>
        <w:ind w:firstLine="539"/>
        <w:jc w:val="both"/>
        <w:rPr>
          <w:sz w:val="28"/>
          <w:szCs w:val="28"/>
        </w:rPr>
      </w:pPr>
      <w:r w:rsidRPr="00CA5427">
        <w:rPr>
          <w:sz w:val="28"/>
          <w:szCs w:val="28"/>
        </w:rPr>
        <w:t xml:space="preserve">1. Надати міському голові м. </w:t>
      </w:r>
      <w:proofErr w:type="spellStart"/>
      <w:r w:rsidRPr="00CA5427">
        <w:rPr>
          <w:sz w:val="28"/>
          <w:szCs w:val="28"/>
        </w:rPr>
        <w:t>Дубляни</w:t>
      </w:r>
      <w:proofErr w:type="spellEnd"/>
      <w:r w:rsidRPr="00CA5427">
        <w:rPr>
          <w:sz w:val="28"/>
          <w:szCs w:val="28"/>
        </w:rPr>
        <w:t xml:space="preserve"> Поповичу Василю Юрійовичу частину щорічної основної відпустки тривалістю 4 календарних дні за період </w:t>
      </w:r>
      <w:proofErr w:type="spellStart"/>
      <w:r w:rsidRPr="00CA5427">
        <w:rPr>
          <w:sz w:val="28"/>
          <w:szCs w:val="28"/>
        </w:rPr>
        <w:t>роботиз</w:t>
      </w:r>
      <w:proofErr w:type="spellEnd"/>
      <w:r w:rsidRPr="00CA5427">
        <w:rPr>
          <w:sz w:val="28"/>
          <w:szCs w:val="28"/>
        </w:rPr>
        <w:t xml:space="preserve"> 17.11.2018 року до 17.11.2019 року та невикористану відпустку за стаж державної служби за 2018 рік терміном 7 календарних днів з 02 листопада 2020 року по 12 листопада 2020 року включно. </w:t>
      </w:r>
    </w:p>
    <w:p w:rsidR="00F325A3" w:rsidRPr="00CA5427" w:rsidRDefault="00F325A3" w:rsidP="00F325A3">
      <w:pPr>
        <w:widowControl w:val="0"/>
        <w:ind w:firstLine="539"/>
        <w:jc w:val="both"/>
        <w:rPr>
          <w:sz w:val="28"/>
          <w:szCs w:val="28"/>
        </w:rPr>
      </w:pPr>
      <w:r w:rsidRPr="00CA5427">
        <w:rPr>
          <w:sz w:val="28"/>
          <w:szCs w:val="28"/>
        </w:rPr>
        <w:t>2. Бухгалтерії міської ради здійснити нарахування відповідно до цього рішення.</w:t>
      </w:r>
    </w:p>
    <w:p w:rsidR="00F325A3" w:rsidRDefault="00F325A3" w:rsidP="00F325A3">
      <w:pPr>
        <w:widowControl w:val="0"/>
        <w:ind w:firstLine="539"/>
        <w:jc w:val="both"/>
        <w:rPr>
          <w:sz w:val="26"/>
          <w:szCs w:val="26"/>
        </w:rPr>
      </w:pPr>
    </w:p>
    <w:p w:rsidR="00F325A3" w:rsidRDefault="00F325A3" w:rsidP="00F325A3">
      <w:pPr>
        <w:widowControl w:val="0"/>
        <w:ind w:firstLine="539"/>
        <w:jc w:val="both"/>
        <w:rPr>
          <w:sz w:val="28"/>
          <w:szCs w:val="28"/>
        </w:rPr>
      </w:pPr>
    </w:p>
    <w:p w:rsidR="00F325A3" w:rsidRPr="00D765A5" w:rsidRDefault="00F325A3" w:rsidP="00F325A3">
      <w:pPr>
        <w:widowControl w:val="0"/>
        <w:ind w:firstLine="53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0" w:name="_GoBack"/>
      <w:bookmarkEnd w:id="0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967" w:rsidRDefault="002F1967">
      <w:r>
        <w:separator/>
      </w:r>
    </w:p>
  </w:endnote>
  <w:endnote w:type="continuationSeparator" w:id="0">
    <w:p w:rsidR="002F1967" w:rsidRDefault="002F1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967" w:rsidRDefault="002F1967">
      <w:r>
        <w:separator/>
      </w:r>
    </w:p>
  </w:footnote>
  <w:footnote w:type="continuationSeparator" w:id="0">
    <w:p w:rsidR="002F1967" w:rsidRDefault="002F1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196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25A3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C5039-8230-449A-9D43-DE0F0C998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2024-05-10T11:20:00Z</dcterms:modified>
</cp:coreProperties>
</file>