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0AE" w:rsidRPr="00854C00" w:rsidRDefault="009F20AE" w:rsidP="009F20AE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1AD29F5" wp14:editId="3B2F4F1B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0AE" w:rsidRPr="00854C00" w:rsidRDefault="009F20AE" w:rsidP="009F20AE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9F20AE" w:rsidRPr="00854C00" w:rsidRDefault="009F20AE" w:rsidP="009F20A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9F20AE" w:rsidRPr="00854C00" w:rsidRDefault="009F20AE" w:rsidP="009F20A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9F20AE" w:rsidRDefault="009F20AE" w:rsidP="009F20A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9F20AE" w:rsidRPr="003D1278" w:rsidRDefault="009F20AE" w:rsidP="009F20AE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9F20AE" w:rsidRPr="00D86B80" w:rsidRDefault="009F20AE" w:rsidP="009F20AE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127</w:t>
      </w:r>
    </w:p>
    <w:p w:rsidR="009F20AE" w:rsidRDefault="009F20AE" w:rsidP="009F20AE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9F20AE" w:rsidRPr="002B02A5" w:rsidRDefault="009F20AE" w:rsidP="009F20AE">
      <w:pPr>
        <w:widowControl w:val="0"/>
        <w:ind w:firstLine="539"/>
        <w:jc w:val="both"/>
        <w:rPr>
          <w:sz w:val="28"/>
          <w:szCs w:val="28"/>
        </w:rPr>
      </w:pPr>
    </w:p>
    <w:p w:rsidR="009F20AE" w:rsidRDefault="009F20AE" w:rsidP="009F20A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присвоєння поштової адреси земельній ділянці площею 0,060 га для індивідуального садівництва кадастровий номер 4622710200:04:000:****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вул.Леся</w:t>
      </w:r>
      <w:proofErr w:type="spellEnd"/>
      <w:r>
        <w:rPr>
          <w:sz w:val="28"/>
          <w:szCs w:val="28"/>
        </w:rPr>
        <w:t xml:space="preserve"> Мартовича,*</w:t>
      </w:r>
    </w:p>
    <w:p w:rsidR="009F20AE" w:rsidRDefault="009F20AE" w:rsidP="009F20AE">
      <w:pPr>
        <w:widowControl w:val="0"/>
        <w:ind w:firstLine="539"/>
        <w:jc w:val="both"/>
        <w:rPr>
          <w:sz w:val="28"/>
          <w:szCs w:val="28"/>
        </w:rPr>
      </w:pPr>
    </w:p>
    <w:p w:rsidR="009F20AE" w:rsidRDefault="009F20AE" w:rsidP="009F20A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гр.Завалій</w:t>
      </w:r>
      <w:proofErr w:type="spellEnd"/>
      <w:r>
        <w:rPr>
          <w:sz w:val="28"/>
          <w:szCs w:val="28"/>
        </w:rPr>
        <w:t xml:space="preserve"> Володимира Ігоровича про присвоєння поштової адреси земельній ділянці площею 0,060 га для індивідуального садівництва кадастровий номер 4622710200:04:000:****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вул.Леся</w:t>
      </w:r>
      <w:proofErr w:type="spellEnd"/>
      <w:r>
        <w:rPr>
          <w:sz w:val="28"/>
          <w:szCs w:val="28"/>
        </w:rPr>
        <w:t xml:space="preserve"> Мартовича,*, додані документи, пропозиції архітектора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Папки І.В., к</w:t>
      </w:r>
      <w:r w:rsidRPr="00FA7FC1">
        <w:rPr>
          <w:sz w:val="28"/>
          <w:szCs w:val="28"/>
        </w:rPr>
        <w:t xml:space="preserve">еруючись </w:t>
      </w:r>
      <w:r>
        <w:rPr>
          <w:sz w:val="28"/>
          <w:szCs w:val="28"/>
        </w:rPr>
        <w:t xml:space="preserve">постановою Кабінету Міністрів України від 27 березня 2019 р. №367,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FA7FC1">
        <w:rPr>
          <w:sz w:val="28"/>
          <w:szCs w:val="28"/>
        </w:rPr>
        <w:t xml:space="preserve"> України «Про місцеве самоврядування в Україні»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9F20AE" w:rsidRDefault="009F20AE" w:rsidP="009F20A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9F20AE" w:rsidRDefault="009F20AE" w:rsidP="009F20A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Присвоїти поштову адресу земельній ділянці площею 0,060 га для індивідуального садівництва кадастровий номер 4622710200:04:000:****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вул.Леся</w:t>
      </w:r>
      <w:proofErr w:type="spellEnd"/>
      <w:r>
        <w:rPr>
          <w:sz w:val="28"/>
          <w:szCs w:val="28"/>
        </w:rPr>
        <w:t xml:space="preserve"> Мартовича,*</w:t>
      </w:r>
    </w:p>
    <w:p w:rsidR="009F20AE" w:rsidRPr="00FA7FC1" w:rsidRDefault="009F20AE" w:rsidP="009F20AE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2. </w:t>
      </w:r>
      <w:r>
        <w:rPr>
          <w:sz w:val="28"/>
          <w:szCs w:val="28"/>
        </w:rPr>
        <w:t>Контроль за виконанням цього рішення покласти на архітектора міської ради Папку І.В.</w:t>
      </w:r>
    </w:p>
    <w:p w:rsidR="009F20AE" w:rsidRDefault="009F20AE" w:rsidP="009F20AE">
      <w:pPr>
        <w:widowControl w:val="0"/>
        <w:ind w:firstLine="539"/>
        <w:jc w:val="both"/>
        <w:rPr>
          <w:sz w:val="28"/>
          <w:szCs w:val="28"/>
        </w:rPr>
      </w:pPr>
    </w:p>
    <w:p w:rsidR="009F20AE" w:rsidRPr="00FA7FC1" w:rsidRDefault="009F20AE" w:rsidP="009F20AE">
      <w:pPr>
        <w:widowControl w:val="0"/>
        <w:ind w:firstLine="539"/>
        <w:jc w:val="both"/>
        <w:rPr>
          <w:sz w:val="28"/>
          <w:szCs w:val="28"/>
        </w:rPr>
      </w:pPr>
    </w:p>
    <w:p w:rsidR="009F20AE" w:rsidRPr="00D765A5" w:rsidRDefault="009F20AE" w:rsidP="009F20AE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bookmarkStart w:id="0" w:name="_GoBack"/>
    <w:bookmarkEnd w:id="0"/>
    <w:p w:rsidR="002E7407" w:rsidRPr="009F20AE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9F20AE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80C" w:rsidRDefault="00FA480C">
      <w:r>
        <w:separator/>
      </w:r>
    </w:p>
  </w:endnote>
  <w:endnote w:type="continuationSeparator" w:id="0">
    <w:p w:rsidR="00FA480C" w:rsidRDefault="00FA4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80C" w:rsidRDefault="00FA480C">
      <w:r>
        <w:separator/>
      </w:r>
    </w:p>
  </w:footnote>
  <w:footnote w:type="continuationSeparator" w:id="0">
    <w:p w:rsidR="00FA480C" w:rsidRDefault="00FA4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20AE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63993-EA15-407E-8ABF-2D966670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2024-05-21T08:04:00Z</dcterms:modified>
</cp:coreProperties>
</file>