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EC0" w:rsidRPr="00854C00" w:rsidRDefault="00240EC0" w:rsidP="00240EC0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EBD593B" wp14:editId="6114F663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EC0" w:rsidRPr="00854C00" w:rsidRDefault="00240EC0" w:rsidP="00240EC0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240EC0" w:rsidRPr="00854C00" w:rsidRDefault="00240EC0" w:rsidP="00240EC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240EC0" w:rsidRPr="00854C00" w:rsidRDefault="00240EC0" w:rsidP="00240EC0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240EC0" w:rsidRDefault="00240EC0" w:rsidP="00240EC0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240EC0" w:rsidRPr="003D1278" w:rsidRDefault="00240EC0" w:rsidP="00240EC0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240EC0" w:rsidRPr="00D86B80" w:rsidRDefault="00240EC0" w:rsidP="00240EC0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128</w:t>
      </w:r>
    </w:p>
    <w:p w:rsidR="00240EC0" w:rsidRDefault="00240EC0" w:rsidP="00240EC0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240EC0" w:rsidRPr="002B02A5" w:rsidRDefault="00240EC0" w:rsidP="00240EC0">
      <w:pPr>
        <w:widowControl w:val="0"/>
        <w:ind w:firstLine="539"/>
        <w:jc w:val="both"/>
        <w:rPr>
          <w:sz w:val="28"/>
          <w:szCs w:val="28"/>
        </w:rPr>
      </w:pPr>
    </w:p>
    <w:p w:rsidR="00240EC0" w:rsidRDefault="00240EC0" w:rsidP="00240EC0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присвоєння поштової адреси земельній ділянці площею 0,060 га для індивідуального садівництва кадастровий номер 4622710200:04:000:****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вул.Квітки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Цісик</w:t>
      </w:r>
      <w:proofErr w:type="spellEnd"/>
      <w:r>
        <w:rPr>
          <w:sz w:val="28"/>
          <w:szCs w:val="28"/>
        </w:rPr>
        <w:t>,№**</w:t>
      </w:r>
    </w:p>
    <w:p w:rsidR="00240EC0" w:rsidRDefault="00240EC0" w:rsidP="00240EC0">
      <w:pPr>
        <w:widowControl w:val="0"/>
        <w:ind w:firstLine="539"/>
        <w:jc w:val="both"/>
        <w:rPr>
          <w:sz w:val="28"/>
          <w:szCs w:val="28"/>
        </w:rPr>
      </w:pPr>
    </w:p>
    <w:p w:rsidR="00240EC0" w:rsidRDefault="00240EC0" w:rsidP="00240EC0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гр.Яремко</w:t>
      </w:r>
      <w:proofErr w:type="spellEnd"/>
      <w:r>
        <w:rPr>
          <w:sz w:val="28"/>
          <w:szCs w:val="28"/>
        </w:rPr>
        <w:t xml:space="preserve"> Галини Миколаївни про присвоєння поштової адреси земельній ділянці площею 0,060 га для індивідуального садівництва кадастровий номер 4622710200:04:000:****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вул.Квітки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Цісик</w:t>
      </w:r>
      <w:proofErr w:type="spellEnd"/>
      <w:r>
        <w:rPr>
          <w:sz w:val="28"/>
          <w:szCs w:val="28"/>
        </w:rPr>
        <w:t xml:space="preserve">,№**,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Папки І.В., к</w:t>
      </w:r>
      <w:r w:rsidRPr="00FA7FC1">
        <w:rPr>
          <w:sz w:val="28"/>
          <w:szCs w:val="28"/>
        </w:rPr>
        <w:t xml:space="preserve">еруючись </w:t>
      </w:r>
      <w:r>
        <w:rPr>
          <w:sz w:val="28"/>
          <w:szCs w:val="28"/>
        </w:rPr>
        <w:t xml:space="preserve">постановою Кабінету Міністрів України від 27 березня 2019 р. №367,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240EC0" w:rsidRDefault="00240EC0" w:rsidP="00240EC0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240EC0" w:rsidRDefault="00240EC0" w:rsidP="00240EC0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Присвоїти поштову адресу земельній ділянці площею 0,060 га для індивідуального садівництва кадастровий номер 4622710200:04:000:**** Львівська область, </w:t>
      </w:r>
      <w:proofErr w:type="spellStart"/>
      <w:r>
        <w:rPr>
          <w:sz w:val="28"/>
          <w:szCs w:val="28"/>
        </w:rPr>
        <w:t>Жовківський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м.Дубляни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вул.Квітки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Цісик</w:t>
      </w:r>
      <w:proofErr w:type="spellEnd"/>
      <w:r>
        <w:rPr>
          <w:sz w:val="28"/>
          <w:szCs w:val="28"/>
        </w:rPr>
        <w:t>,№**</w:t>
      </w:r>
    </w:p>
    <w:p w:rsidR="00240EC0" w:rsidRPr="00FA7FC1" w:rsidRDefault="00240EC0" w:rsidP="00240EC0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2. </w:t>
      </w:r>
      <w:r>
        <w:rPr>
          <w:sz w:val="28"/>
          <w:szCs w:val="28"/>
        </w:rPr>
        <w:t>Контроль за виконанням цього рішення покласти на архітектора міської ради Папку І.В.</w:t>
      </w:r>
    </w:p>
    <w:p w:rsidR="00240EC0" w:rsidRDefault="00240EC0" w:rsidP="00240EC0">
      <w:pPr>
        <w:widowControl w:val="0"/>
        <w:ind w:firstLine="539"/>
        <w:jc w:val="both"/>
        <w:rPr>
          <w:sz w:val="28"/>
          <w:szCs w:val="28"/>
        </w:rPr>
      </w:pPr>
    </w:p>
    <w:p w:rsidR="00240EC0" w:rsidRPr="00FA7FC1" w:rsidRDefault="00240EC0" w:rsidP="00240EC0">
      <w:pPr>
        <w:widowControl w:val="0"/>
        <w:ind w:firstLine="539"/>
        <w:jc w:val="both"/>
        <w:rPr>
          <w:sz w:val="28"/>
          <w:szCs w:val="28"/>
        </w:rPr>
      </w:pPr>
    </w:p>
    <w:p w:rsidR="00240EC0" w:rsidRPr="00D765A5" w:rsidRDefault="00240EC0" w:rsidP="00240EC0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240EC0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240EC0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EE1" w:rsidRDefault="003C4EE1">
      <w:r>
        <w:separator/>
      </w:r>
    </w:p>
  </w:endnote>
  <w:endnote w:type="continuationSeparator" w:id="0">
    <w:p w:rsidR="003C4EE1" w:rsidRDefault="003C4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EE1" w:rsidRDefault="003C4EE1">
      <w:r>
        <w:separator/>
      </w:r>
    </w:p>
  </w:footnote>
  <w:footnote w:type="continuationSeparator" w:id="0">
    <w:p w:rsidR="003C4EE1" w:rsidRDefault="003C4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0EC0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4EE1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1A40E-6321-4F8F-B8EF-CB8371B29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2024-05-21T08:11:00Z</dcterms:modified>
</cp:coreProperties>
</file>