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EEC" w:rsidRPr="00854C00" w:rsidRDefault="00A54EEC" w:rsidP="00A54EEC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3C3B593" wp14:editId="56197E20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EEC" w:rsidRPr="00854C00" w:rsidRDefault="00A54EEC" w:rsidP="00A54EEC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A54EEC" w:rsidRPr="00854C00" w:rsidRDefault="00A54EEC" w:rsidP="00A54EE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A54EEC" w:rsidRPr="00854C00" w:rsidRDefault="00A54EEC" w:rsidP="00A54EE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A54EEC" w:rsidRDefault="00A54EEC" w:rsidP="00A54EE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A54EEC" w:rsidRPr="003D1278" w:rsidRDefault="00A54EEC" w:rsidP="00A54EEC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A54EEC" w:rsidRPr="00D86B80" w:rsidRDefault="00A54EEC" w:rsidP="00A54EEC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137</w:t>
      </w:r>
    </w:p>
    <w:p w:rsidR="00A54EEC" w:rsidRDefault="00A54EEC" w:rsidP="00A54EEC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A54EEC" w:rsidRDefault="00A54EEC" w:rsidP="00A54EEC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надання дозволу </w:t>
      </w:r>
      <w:proofErr w:type="spellStart"/>
      <w:r>
        <w:rPr>
          <w:sz w:val="28"/>
          <w:szCs w:val="28"/>
        </w:rPr>
        <w:t>Новосаду</w:t>
      </w:r>
      <w:proofErr w:type="spellEnd"/>
      <w:r>
        <w:rPr>
          <w:sz w:val="28"/>
          <w:szCs w:val="28"/>
        </w:rPr>
        <w:t xml:space="preserve"> Ігорю Івановичу на укладення договору відчуження житлового будинку за адресою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вул.Д.Галицького</w:t>
      </w:r>
      <w:proofErr w:type="spellEnd"/>
      <w:r>
        <w:rPr>
          <w:sz w:val="28"/>
          <w:szCs w:val="28"/>
        </w:rPr>
        <w:t xml:space="preserve">, ** дочкам </w:t>
      </w:r>
      <w:proofErr w:type="spellStart"/>
      <w:r>
        <w:rPr>
          <w:sz w:val="28"/>
          <w:szCs w:val="28"/>
        </w:rPr>
        <w:t>Юрочко</w:t>
      </w:r>
      <w:proofErr w:type="spellEnd"/>
      <w:r>
        <w:rPr>
          <w:sz w:val="28"/>
          <w:szCs w:val="28"/>
        </w:rPr>
        <w:t xml:space="preserve"> Ліліані Ігорівні 1987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 та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Ірині Ігорівні 1988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де зареєстровані та проживають неповнолітні: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Анастасія Назарівна 17.09.2010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Олег Назарович 04.01.2013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Юрочко</w:t>
      </w:r>
      <w:proofErr w:type="spellEnd"/>
      <w:r>
        <w:rPr>
          <w:sz w:val="28"/>
          <w:szCs w:val="28"/>
        </w:rPr>
        <w:t xml:space="preserve"> Матвій Володимирович 01.02.2017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>.</w:t>
      </w:r>
    </w:p>
    <w:p w:rsidR="00A54EEC" w:rsidRDefault="00A54EEC" w:rsidP="00A54EEC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ст.18 Закону України «Про охорону дитинства» від 26.04.2001 р., ст. 12 Закону України «Про основи соціального захисту бездомних громадян та безпритульних дітей» від 02.06.2005 р.,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</w:t>
      </w:r>
      <w:r>
        <w:rPr>
          <w:sz w:val="28"/>
          <w:szCs w:val="28"/>
        </w:rPr>
        <w:t xml:space="preserve">, розглянувши заяву </w:t>
      </w:r>
      <w:proofErr w:type="spellStart"/>
      <w:r>
        <w:rPr>
          <w:sz w:val="28"/>
          <w:szCs w:val="28"/>
        </w:rPr>
        <w:t>Кривцун</w:t>
      </w:r>
      <w:proofErr w:type="spellEnd"/>
      <w:r>
        <w:rPr>
          <w:sz w:val="28"/>
          <w:szCs w:val="28"/>
        </w:rPr>
        <w:t xml:space="preserve"> Ірині Андріївні, яка уповноважена діяти від імені </w:t>
      </w:r>
      <w:proofErr w:type="spellStart"/>
      <w:r>
        <w:rPr>
          <w:sz w:val="28"/>
          <w:szCs w:val="28"/>
        </w:rPr>
        <w:t>Новосада</w:t>
      </w:r>
      <w:proofErr w:type="spellEnd"/>
      <w:r>
        <w:rPr>
          <w:sz w:val="28"/>
          <w:szCs w:val="28"/>
        </w:rPr>
        <w:t xml:space="preserve"> Ігоря Івановича про надання дозволу на укладення договору відчуження житлового  будинку за адресою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вул.Д.Галицького</w:t>
      </w:r>
      <w:proofErr w:type="spellEnd"/>
      <w:r>
        <w:rPr>
          <w:sz w:val="28"/>
          <w:szCs w:val="28"/>
        </w:rPr>
        <w:t xml:space="preserve">, **, додані документи, враховуючи, що зменшення чи обмеження житлових прав і охоронюваних законом інтересів неповнолітніх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Анастасії </w:t>
      </w:r>
      <w:proofErr w:type="spellStart"/>
      <w:r>
        <w:rPr>
          <w:sz w:val="28"/>
          <w:szCs w:val="28"/>
        </w:rPr>
        <w:t>Назарівнаи</w:t>
      </w:r>
      <w:proofErr w:type="spellEnd"/>
      <w:r>
        <w:rPr>
          <w:sz w:val="28"/>
          <w:szCs w:val="28"/>
        </w:rPr>
        <w:t xml:space="preserve"> 17.09.2010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Олеа</w:t>
      </w:r>
      <w:proofErr w:type="spellEnd"/>
      <w:r>
        <w:rPr>
          <w:sz w:val="28"/>
          <w:szCs w:val="28"/>
        </w:rPr>
        <w:t xml:space="preserve"> Назаровича 04.01.2013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Юрочко</w:t>
      </w:r>
      <w:proofErr w:type="spellEnd"/>
      <w:r>
        <w:rPr>
          <w:sz w:val="28"/>
          <w:szCs w:val="28"/>
        </w:rPr>
        <w:t xml:space="preserve"> Матвія Володимировича 01.02.2017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 при вчиненні вище згаданого правочину не відбувається, взявши до уваги висновок комісії з питань захисту прав дитини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</w:t>
      </w:r>
      <w:r w:rsidRPr="00FA7FC1">
        <w:rPr>
          <w:sz w:val="28"/>
          <w:szCs w:val="28"/>
        </w:rPr>
        <w:t xml:space="preserve">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A54EEC" w:rsidRDefault="00A54EEC" w:rsidP="00A54EEC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A54EEC" w:rsidRDefault="00A54EEC" w:rsidP="00A54EEC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345FB0">
        <w:rPr>
          <w:sz w:val="28"/>
          <w:szCs w:val="28"/>
        </w:rPr>
        <w:t xml:space="preserve">Надати дозвіл </w:t>
      </w:r>
      <w:proofErr w:type="spellStart"/>
      <w:r>
        <w:rPr>
          <w:sz w:val="28"/>
          <w:szCs w:val="28"/>
        </w:rPr>
        <w:t>Новосаду</w:t>
      </w:r>
      <w:proofErr w:type="spellEnd"/>
      <w:r>
        <w:rPr>
          <w:sz w:val="28"/>
          <w:szCs w:val="28"/>
        </w:rPr>
        <w:t xml:space="preserve"> Ігорю Івановичу на укладення договору відчуження житлового будинку за адресою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вул.Д.Галицького</w:t>
      </w:r>
      <w:proofErr w:type="spellEnd"/>
      <w:r>
        <w:rPr>
          <w:sz w:val="28"/>
          <w:szCs w:val="28"/>
        </w:rPr>
        <w:t xml:space="preserve">, ** дочкам </w:t>
      </w:r>
      <w:proofErr w:type="spellStart"/>
      <w:r>
        <w:rPr>
          <w:sz w:val="28"/>
          <w:szCs w:val="28"/>
        </w:rPr>
        <w:t>Юрочко</w:t>
      </w:r>
      <w:proofErr w:type="spellEnd"/>
      <w:r>
        <w:rPr>
          <w:sz w:val="28"/>
          <w:szCs w:val="28"/>
        </w:rPr>
        <w:t xml:space="preserve"> Ліліані Ігорівні 1987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 та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Ірині Ігорівні 1988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де зареєстровані та проживають неповнолітні: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Анастасія Назарівна 17.09.2010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Олег Назарович 04.01.2013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Юрочко</w:t>
      </w:r>
      <w:proofErr w:type="spellEnd"/>
      <w:r>
        <w:rPr>
          <w:sz w:val="28"/>
          <w:szCs w:val="28"/>
        </w:rPr>
        <w:t xml:space="preserve"> Матвій Володимирович 01.02.2017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>.</w:t>
      </w:r>
    </w:p>
    <w:p w:rsidR="00A54EEC" w:rsidRDefault="00A54EEC" w:rsidP="00A54EEC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2.Зобов</w:t>
      </w:r>
      <w:r w:rsidRPr="00062A51">
        <w:rPr>
          <w:sz w:val="28"/>
          <w:szCs w:val="28"/>
        </w:rPr>
        <w:t xml:space="preserve">’язати </w:t>
      </w:r>
      <w:proofErr w:type="spellStart"/>
      <w:r w:rsidRPr="00062A51">
        <w:rPr>
          <w:sz w:val="28"/>
          <w:szCs w:val="28"/>
        </w:rPr>
        <w:t>Юрочко</w:t>
      </w:r>
      <w:proofErr w:type="spellEnd"/>
      <w:r w:rsidRPr="00062A51">
        <w:rPr>
          <w:sz w:val="28"/>
          <w:szCs w:val="28"/>
        </w:rPr>
        <w:t xml:space="preserve"> Ліліану Ігорівну та </w:t>
      </w:r>
      <w:proofErr w:type="spellStart"/>
      <w:r w:rsidRPr="00062A51">
        <w:rPr>
          <w:sz w:val="28"/>
          <w:szCs w:val="28"/>
        </w:rPr>
        <w:t>Б</w:t>
      </w:r>
      <w:r>
        <w:rPr>
          <w:sz w:val="28"/>
          <w:szCs w:val="28"/>
        </w:rPr>
        <w:t>ерко</w:t>
      </w:r>
      <w:proofErr w:type="spellEnd"/>
      <w:r>
        <w:rPr>
          <w:sz w:val="28"/>
          <w:szCs w:val="28"/>
        </w:rPr>
        <w:t xml:space="preserve"> Ірину Ігорівну не допускати зменшення чи обмеження житлових прав і охоронюваних законом інтересів неповнолітніх: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Анастасії Назарівни 17.09.2010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Берко</w:t>
      </w:r>
      <w:proofErr w:type="spellEnd"/>
      <w:r>
        <w:rPr>
          <w:sz w:val="28"/>
          <w:szCs w:val="28"/>
        </w:rPr>
        <w:t xml:space="preserve"> Олега Назаровича 04.01.2013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Юрочко</w:t>
      </w:r>
      <w:proofErr w:type="spellEnd"/>
      <w:r>
        <w:rPr>
          <w:sz w:val="28"/>
          <w:szCs w:val="28"/>
        </w:rPr>
        <w:t xml:space="preserve"> Матвія Володимировича 01.02.2017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>.</w:t>
      </w:r>
    </w:p>
    <w:p w:rsidR="00A54EEC" w:rsidRDefault="00A54EEC" w:rsidP="00A54EEC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A7FC1">
        <w:rPr>
          <w:sz w:val="28"/>
          <w:szCs w:val="28"/>
        </w:rPr>
        <w:t>.</w:t>
      </w:r>
      <w:r>
        <w:rPr>
          <w:sz w:val="28"/>
          <w:szCs w:val="28"/>
        </w:rPr>
        <w:t xml:space="preserve">Контроль за виконанням цього рішення покласти на комісію з питань захисту прав дитини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ради.</w:t>
      </w:r>
    </w:p>
    <w:p w:rsidR="00A54EEC" w:rsidRPr="00FA7FC1" w:rsidRDefault="00A54EEC" w:rsidP="00A54EEC">
      <w:pPr>
        <w:widowControl w:val="0"/>
        <w:ind w:firstLine="539"/>
        <w:jc w:val="both"/>
        <w:rPr>
          <w:sz w:val="28"/>
          <w:szCs w:val="28"/>
        </w:rPr>
      </w:pPr>
    </w:p>
    <w:p w:rsidR="00213958" w:rsidRPr="00B772B4" w:rsidRDefault="00A54EEC" w:rsidP="00A54EEC">
      <w:pPr>
        <w:widowControl w:val="0"/>
        <w:ind w:firstLine="539"/>
        <w:jc w:val="both"/>
        <w:rPr>
          <w:b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E87" w:rsidRDefault="00793E87">
      <w:r>
        <w:separator/>
      </w:r>
    </w:p>
  </w:endnote>
  <w:endnote w:type="continuationSeparator" w:id="0">
    <w:p w:rsidR="00793E87" w:rsidRDefault="0079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E87" w:rsidRDefault="00793E87">
      <w:r>
        <w:separator/>
      </w:r>
    </w:p>
  </w:footnote>
  <w:footnote w:type="continuationSeparator" w:id="0">
    <w:p w:rsidR="00793E87" w:rsidRDefault="00793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3E8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EEC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BCBE6-F301-4873-B27F-6A2B3FC3F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2024-05-29T07:26:00Z</dcterms:modified>
</cp:coreProperties>
</file>