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49E" w:rsidRPr="00854C00" w:rsidRDefault="0020149E" w:rsidP="0020149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290FF12" wp14:editId="6F96498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49E" w:rsidRPr="00854C00" w:rsidRDefault="0020149E" w:rsidP="0020149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20149E" w:rsidRPr="00854C00" w:rsidRDefault="0020149E" w:rsidP="0020149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20149E" w:rsidRPr="00854C00" w:rsidRDefault="0020149E" w:rsidP="0020149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20149E" w:rsidRDefault="0020149E" w:rsidP="0020149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20149E" w:rsidRPr="003D1278" w:rsidRDefault="0020149E" w:rsidP="0020149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20149E" w:rsidRPr="00D86B80" w:rsidRDefault="0020149E" w:rsidP="0020149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139</w:t>
      </w:r>
    </w:p>
    <w:p w:rsidR="0020149E" w:rsidRDefault="0020149E" w:rsidP="0020149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20149E" w:rsidRDefault="0020149E" w:rsidP="0020149E">
      <w:pPr>
        <w:widowControl w:val="0"/>
        <w:ind w:firstLine="539"/>
        <w:rPr>
          <w:sz w:val="28"/>
          <w:szCs w:val="28"/>
        </w:rPr>
      </w:pP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преміювання </w:t>
      </w:r>
      <w:proofErr w:type="spellStart"/>
      <w:r>
        <w:rPr>
          <w:sz w:val="28"/>
          <w:szCs w:val="28"/>
        </w:rPr>
        <w:t>Дублянського</w:t>
      </w:r>
      <w:proofErr w:type="spellEnd"/>
      <w:r>
        <w:rPr>
          <w:sz w:val="28"/>
          <w:szCs w:val="28"/>
        </w:rPr>
        <w:t xml:space="preserve"> міського голови Поповича В.Ю. з нагоди святкування Дня місцевого самоврядування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ст.28 Закону України </w:t>
      </w:r>
      <w:r w:rsidRPr="00FA7FC1">
        <w:rPr>
          <w:sz w:val="28"/>
          <w:szCs w:val="28"/>
        </w:rPr>
        <w:t>«Про місцеве самоврядування в Україні»</w:t>
      </w:r>
      <w:r>
        <w:rPr>
          <w:sz w:val="28"/>
          <w:szCs w:val="28"/>
        </w:rPr>
        <w:t>,</w:t>
      </w:r>
      <w:r w:rsidRPr="00FA7FC1">
        <w:rPr>
          <w:sz w:val="28"/>
          <w:szCs w:val="28"/>
        </w:rPr>
        <w:t xml:space="preserve"> </w:t>
      </w:r>
      <w:r>
        <w:rPr>
          <w:sz w:val="28"/>
          <w:szCs w:val="28"/>
        </w:rPr>
        <w:t>у зв</w:t>
      </w:r>
      <w:r w:rsidRPr="001C6B27">
        <w:rPr>
          <w:sz w:val="28"/>
          <w:szCs w:val="28"/>
        </w:rPr>
        <w:t>’язку</w:t>
      </w:r>
      <w:r>
        <w:rPr>
          <w:sz w:val="28"/>
          <w:szCs w:val="28"/>
        </w:rPr>
        <w:t xml:space="preserve"> з святкуванням Дня місцевого самоврядування, керуючись статтею 21 Закону України «Про службу в органах місцевого самоврядування», </w:t>
      </w:r>
      <w:r w:rsidRPr="00FA7FC1">
        <w:rPr>
          <w:sz w:val="28"/>
          <w:szCs w:val="28"/>
        </w:rPr>
        <w:t xml:space="preserve">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1.Преміювати </w:t>
      </w:r>
      <w:proofErr w:type="spellStart"/>
      <w:r>
        <w:rPr>
          <w:sz w:val="28"/>
          <w:szCs w:val="28"/>
        </w:rPr>
        <w:t>Дублянського</w:t>
      </w:r>
      <w:proofErr w:type="spellEnd"/>
      <w:r>
        <w:rPr>
          <w:sz w:val="28"/>
          <w:szCs w:val="28"/>
        </w:rPr>
        <w:t xml:space="preserve"> міського голову Поповича В.Ю. з нагоди святкування Дня місцевого самоврядування в розмірі одного посадового окладу.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2.Бухгалтерії міської ради провести відповідні нарахування.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A7FC1">
        <w:rPr>
          <w:sz w:val="28"/>
          <w:szCs w:val="28"/>
        </w:rPr>
        <w:t>.</w:t>
      </w:r>
      <w:r>
        <w:rPr>
          <w:sz w:val="28"/>
          <w:szCs w:val="28"/>
        </w:rPr>
        <w:t xml:space="preserve">Контроль за виконанням цього рішення покласти на головного бухгалтера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</w:t>
      </w:r>
      <w:proofErr w:type="spellStart"/>
      <w:r>
        <w:rPr>
          <w:sz w:val="28"/>
          <w:szCs w:val="28"/>
        </w:rPr>
        <w:t>Падюку</w:t>
      </w:r>
      <w:proofErr w:type="spellEnd"/>
      <w:r>
        <w:rPr>
          <w:sz w:val="28"/>
          <w:szCs w:val="28"/>
        </w:rPr>
        <w:t xml:space="preserve"> О.В.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20149E" w:rsidRPr="00FA7FC1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0149E" w:rsidRDefault="0020149E" w:rsidP="0020149E">
      <w:pPr>
        <w:widowControl w:val="0"/>
        <w:ind w:firstLine="539"/>
        <w:jc w:val="both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0149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0149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816" w:rsidRDefault="008E6816">
      <w:r>
        <w:separator/>
      </w:r>
    </w:p>
  </w:endnote>
  <w:endnote w:type="continuationSeparator" w:id="0">
    <w:p w:rsidR="008E6816" w:rsidRDefault="008E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816" w:rsidRDefault="008E6816">
      <w:r>
        <w:separator/>
      </w:r>
    </w:p>
  </w:footnote>
  <w:footnote w:type="continuationSeparator" w:id="0">
    <w:p w:rsidR="008E6816" w:rsidRDefault="008E6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49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6816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7DD53-47B8-4B25-9A99-EAE135CA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2024-05-30T12:34:00Z</dcterms:modified>
</cp:coreProperties>
</file>