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0A9E07" w14:textId="77777777" w:rsidR="0092137D" w:rsidRDefault="0092137D" w:rsidP="0092137D">
      <w:pPr>
        <w:rPr>
          <w:sz w:val="28"/>
          <w:szCs w:val="28"/>
        </w:rPr>
      </w:pPr>
    </w:p>
    <w:p w14:paraId="314AAC72" w14:textId="01F3121D" w:rsidR="0092137D" w:rsidRPr="0092137D" w:rsidRDefault="0092137D" w:rsidP="0092137D">
      <w:pPr>
        <w:ind w:firstLine="720"/>
        <w:rPr>
          <w:sz w:val="28"/>
          <w:szCs w:val="28"/>
        </w:rPr>
      </w:pPr>
      <w:r w:rsidRPr="0092137D">
        <w:rPr>
          <w:sz w:val="28"/>
          <w:szCs w:val="28"/>
        </w:rPr>
        <w:t xml:space="preserve">Відповідно до „Положення про надання одноразової  грошової  допомоги та допомоги на поховання громадянам м. Винники”, затвердженого рішенням виконавчого комітету Винниківської міської ради від 30 січня 2013 року № 04,  рішення виконкому Винниківської міської ради № 06 від 30.01.2015 року „Про внесення змін до Додатку №1 рішення виконкому Винниківської міської ради № 04 від 30.01.2013 р.»,   беручи до уваги протокол комісії з питань надання одноразової матеріальної допомоги № 13 від  27.11.2015 року, протокол № 14 08.12.2015 року, виконавчий комітет Винниківської  міської  ради –  </w:t>
      </w:r>
    </w:p>
    <w:p w14:paraId="0E8FE589" w14:textId="77777777" w:rsid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ab/>
      </w:r>
    </w:p>
    <w:p w14:paraId="18C66A0F" w14:textId="6DDEFD10" w:rsidR="0092137D" w:rsidRDefault="0092137D" w:rsidP="0092137D">
      <w:pPr>
        <w:jc w:val="center"/>
        <w:rPr>
          <w:sz w:val="28"/>
          <w:szCs w:val="28"/>
        </w:rPr>
      </w:pPr>
      <w:r w:rsidRPr="0092137D">
        <w:rPr>
          <w:sz w:val="28"/>
          <w:szCs w:val="28"/>
        </w:rPr>
        <w:t>В И Р І Ш И В :</w:t>
      </w:r>
    </w:p>
    <w:p w14:paraId="1E9F2F06" w14:textId="77777777" w:rsidR="0092137D" w:rsidRPr="0092137D" w:rsidRDefault="0092137D" w:rsidP="0092137D">
      <w:pPr>
        <w:jc w:val="center"/>
        <w:rPr>
          <w:sz w:val="28"/>
          <w:szCs w:val="28"/>
        </w:rPr>
      </w:pPr>
    </w:p>
    <w:p w14:paraId="0EDF705C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         Надати одноразову грошову допомогу громадянам м. Винники</w:t>
      </w:r>
    </w:p>
    <w:p w14:paraId="2CE621A9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1.1.</w:t>
      </w:r>
      <w:r w:rsidRPr="0092137D">
        <w:rPr>
          <w:sz w:val="28"/>
          <w:szCs w:val="28"/>
        </w:rPr>
        <w:tab/>
        <w:t>Пальчинській Пелагії Іванівні, 1937 р.н., малозабезпечена пенсіонерка, проживає  у м. Винники, вул. Жуковського кв.16,   в сумі - 250 грн.;</w:t>
      </w:r>
    </w:p>
    <w:p w14:paraId="13A618A1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1.2.</w:t>
      </w:r>
      <w:r w:rsidRPr="0092137D">
        <w:rPr>
          <w:sz w:val="28"/>
          <w:szCs w:val="28"/>
        </w:rPr>
        <w:tab/>
        <w:t>Цимбрак Вододимирі Володимирівні, 1932 р.н., малозабезпечена пенсіонерка, проживає в м. Винники, вул. Винниченка,5, в сумі - 250 грн;</w:t>
      </w:r>
    </w:p>
    <w:p w14:paraId="660B8FDC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1.3.</w:t>
      </w:r>
      <w:r w:rsidRPr="0092137D">
        <w:rPr>
          <w:sz w:val="28"/>
          <w:szCs w:val="28"/>
        </w:rPr>
        <w:tab/>
        <w:t>Безпалько Володимирі-Романні Володимирівні, 1936 р.н., малозабезпечена пенсіонерка, проживає у м. Винники, вул. Галицька, 60б в сумі  - 250 грн.;</w:t>
      </w:r>
    </w:p>
    <w:p w14:paraId="649ACDAD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1.4.</w:t>
      </w:r>
      <w:r w:rsidRPr="0092137D">
        <w:rPr>
          <w:sz w:val="28"/>
          <w:szCs w:val="28"/>
        </w:rPr>
        <w:tab/>
        <w:t>Дмитерко Романні Іванівні, 1946 р.н. одинока, малозабезпечена пенсіонерка,    проживає у м. Винники, вул. Руська, 11 кв.3,  в сумі - 250 грн.;</w:t>
      </w:r>
    </w:p>
    <w:p w14:paraId="21D14F2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1.5.</w:t>
      </w:r>
      <w:r w:rsidRPr="0092137D">
        <w:rPr>
          <w:sz w:val="28"/>
          <w:szCs w:val="28"/>
        </w:rPr>
        <w:tab/>
        <w:t>Трач Любові Михайлівні, 1954 р.н.,малозабезпечена одинока пенсіонерка., проживає у м. Винники, вул.І.Франка, 25 кв.4, в сумі – 250 грн.;</w:t>
      </w:r>
    </w:p>
    <w:p w14:paraId="75D539F7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1.6.</w:t>
      </w:r>
      <w:r w:rsidRPr="0092137D">
        <w:rPr>
          <w:sz w:val="28"/>
          <w:szCs w:val="28"/>
        </w:rPr>
        <w:tab/>
        <w:t xml:space="preserve">Кондришину Степану Іллічу, 1945 р.н., малозабезпечений пенсіонер, проживає у м. Винники, вул. Галицька, 46,  в сумі – 250 грн. ;   </w:t>
      </w:r>
    </w:p>
    <w:p w14:paraId="101DB38B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1.7.</w:t>
      </w:r>
      <w:r w:rsidRPr="0092137D">
        <w:rPr>
          <w:sz w:val="28"/>
          <w:szCs w:val="28"/>
        </w:rPr>
        <w:tab/>
        <w:t xml:space="preserve">Кондришину Петру Іллічу, 1952 р.н., малозабезпечений пенсіонер, проживає у м. Винники, вул. Ціолковського, 13, у сумі – 250 грн. ; </w:t>
      </w:r>
    </w:p>
    <w:p w14:paraId="5E7D83E2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lastRenderedPageBreak/>
        <w:t>1.8.</w:t>
      </w:r>
      <w:r w:rsidRPr="0092137D">
        <w:rPr>
          <w:sz w:val="28"/>
          <w:szCs w:val="28"/>
        </w:rPr>
        <w:tab/>
        <w:t>Хомів Олені-Антоніні Володимирівні, 1931 р.н., одинока пенсіонерка, проживає у м. Винники, вул. Крива, 31, у сумі – 250 грн.;</w:t>
      </w:r>
    </w:p>
    <w:p w14:paraId="10394B46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1.9.</w:t>
      </w:r>
      <w:r w:rsidRPr="0092137D">
        <w:rPr>
          <w:sz w:val="28"/>
          <w:szCs w:val="28"/>
        </w:rPr>
        <w:tab/>
        <w:t>Ціж Олександрі Василівні, 1945 р.н., малозабезпечена пенсіонерка, проживає у м. Винники, вул. Ломоносова, 61, в сумі  – 250 грн.;</w:t>
      </w:r>
    </w:p>
    <w:p w14:paraId="01096B9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1.10.</w:t>
      </w:r>
      <w:r w:rsidRPr="0092137D">
        <w:rPr>
          <w:sz w:val="28"/>
          <w:szCs w:val="28"/>
        </w:rPr>
        <w:tab/>
        <w:t>Середюку Володимиру Михайловичу, 1968 р.н., учасник АТО, проживає у м. Винники, вул. Кільцева, 11 кв. 45, в сумі – 500 грн.;</w:t>
      </w:r>
    </w:p>
    <w:p w14:paraId="6170307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1.11.</w:t>
      </w:r>
      <w:r w:rsidRPr="0092137D">
        <w:rPr>
          <w:sz w:val="28"/>
          <w:szCs w:val="28"/>
        </w:rPr>
        <w:tab/>
        <w:t>Яким Анні Михайлівні, 1928 р.н.,  малозабезпечена пенсіонерка, на лікування, проживає у м. Винники, вул. Крушельницької, 19,  в сумі - 300 грн.</w:t>
      </w:r>
    </w:p>
    <w:p w14:paraId="27FFB46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1.12.</w:t>
      </w:r>
      <w:r w:rsidRPr="0092137D">
        <w:rPr>
          <w:sz w:val="28"/>
          <w:szCs w:val="28"/>
        </w:rPr>
        <w:tab/>
        <w:t>Тупісь Андрію Степановичу, 1983 р.н., учасник АТО, проживає у м. Винники, вул. Івасюка, 21 кв.46,  в сумі - 500 грн;</w:t>
      </w:r>
    </w:p>
    <w:p w14:paraId="17B78AD6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1.13.</w:t>
      </w:r>
      <w:r w:rsidRPr="0092137D">
        <w:rPr>
          <w:sz w:val="28"/>
          <w:szCs w:val="28"/>
        </w:rPr>
        <w:tab/>
        <w:t>Жураковському Степану Івановичу, 1974 р.н., учасник АТО, проживає у м. Винники, вул. Кільцева, 9 кв.55, в сумі – 500 грн.;</w:t>
      </w:r>
    </w:p>
    <w:p w14:paraId="775603EA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1.14.</w:t>
      </w:r>
      <w:r w:rsidRPr="0092137D">
        <w:rPr>
          <w:sz w:val="28"/>
          <w:szCs w:val="28"/>
        </w:rPr>
        <w:tab/>
        <w:t>Кульковій Наталії Борисівні,, 1960 р.н., малозабезпечена, на лікування батька, проживає у м. Винники, вул. І.Франка, 4 кв.17, в сумі – 300 грн.;</w:t>
      </w:r>
    </w:p>
    <w:p w14:paraId="39E10F7C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1.15.</w:t>
      </w:r>
      <w:r w:rsidRPr="0092137D">
        <w:rPr>
          <w:sz w:val="28"/>
          <w:szCs w:val="28"/>
        </w:rPr>
        <w:tab/>
        <w:t>Кулькову  Борису Єфимовичу, 1929 р.н., малозабезпечений пенсіонер, на лікування, проживає у м. Винники, вул. І.Франка, 4 кв.17, в сумі – 400 грн.;</w:t>
      </w:r>
    </w:p>
    <w:p w14:paraId="0A1BDC0C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1.16.</w:t>
      </w:r>
      <w:r w:rsidRPr="0092137D">
        <w:rPr>
          <w:sz w:val="28"/>
          <w:szCs w:val="28"/>
        </w:rPr>
        <w:tab/>
        <w:t>Войтовичу Йосипу Михайловичу, 1940 р.н., інвалід 2-ї групи загального захворювання, проживає у м. Винники, вул. І.Франка, 17 в , в сумі – 400 грн.;</w:t>
      </w:r>
    </w:p>
    <w:p w14:paraId="69D55D39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1.17.</w:t>
      </w:r>
      <w:r w:rsidRPr="0092137D">
        <w:rPr>
          <w:sz w:val="28"/>
          <w:szCs w:val="28"/>
        </w:rPr>
        <w:tab/>
        <w:t>Войтович Звениславі Ярославівні, 1941 р.н., малозабезпечена пенсіонерка, на лікування, проживає у м. Винники, вул. І.Франка, 17 в,  у сумі – 300 грн.;</w:t>
      </w:r>
    </w:p>
    <w:p w14:paraId="39663BA2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1.18.</w:t>
      </w:r>
      <w:r w:rsidRPr="0092137D">
        <w:rPr>
          <w:sz w:val="28"/>
          <w:szCs w:val="28"/>
        </w:rPr>
        <w:tab/>
        <w:t>Пришляку Миколі Івановичу, 1964 р.н.,   інваліду 1-ї групи загального захворювання,  проживає у м. Винники, вул. Злагоди, 1б, у сумі – 500 грн.;</w:t>
      </w:r>
    </w:p>
    <w:p w14:paraId="220A8D38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1.19.</w:t>
      </w:r>
      <w:r w:rsidRPr="0092137D">
        <w:rPr>
          <w:sz w:val="28"/>
          <w:szCs w:val="28"/>
        </w:rPr>
        <w:tab/>
        <w:t>Завгородній Ганні Федорівні, 1924 р.н., малозабезпечена пенсіонерка, на придбання дров для опалення помешкання, проживає у м. Винники, вул. Піддубного, 6, у сумі – 300 грн.</w:t>
      </w:r>
    </w:p>
    <w:p w14:paraId="09D86F3E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1.20.</w:t>
      </w:r>
      <w:r w:rsidRPr="0092137D">
        <w:rPr>
          <w:sz w:val="28"/>
          <w:szCs w:val="28"/>
        </w:rPr>
        <w:tab/>
        <w:t>Ганюку Івану Івановичу, 1968 р.н., інвалід з дитинства. 1-ї групи, проживає у м. Винники, вул. Кільцева, 2а кв.20, у сумі 500 грн.;</w:t>
      </w:r>
    </w:p>
    <w:p w14:paraId="4F30657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1.21.</w:t>
      </w:r>
      <w:r w:rsidRPr="0092137D">
        <w:rPr>
          <w:sz w:val="28"/>
          <w:szCs w:val="28"/>
        </w:rPr>
        <w:tab/>
        <w:t>Василишин Поліні Василівні, 1945 р.н., малозабезпечена одинока пенсіонерка, проживає у м. Винники, вул. Кільцева, 2 кв.11, в сумі 250 грн.;</w:t>
      </w:r>
    </w:p>
    <w:p w14:paraId="0EB0FB5F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1.22.</w:t>
      </w:r>
      <w:r w:rsidRPr="0092137D">
        <w:rPr>
          <w:sz w:val="28"/>
          <w:szCs w:val="28"/>
        </w:rPr>
        <w:tab/>
        <w:t>Грищенко Марії Михайлівні, 1930 р.н., малозабезпечена одинока пенсіонерка, проживає у м. Винники, вул. Галицька, 95 кв.3, надати 250 грн.;</w:t>
      </w:r>
    </w:p>
    <w:p w14:paraId="36A81207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1.23.</w:t>
      </w:r>
      <w:r w:rsidRPr="0092137D">
        <w:rPr>
          <w:sz w:val="28"/>
          <w:szCs w:val="28"/>
        </w:rPr>
        <w:tab/>
        <w:t>Лотоцькій Євгенії Миколаївні, 1928 р.н., малозабезпечена одинока пенсіонерка, ветеран праці, проживає у м. Винники, вул. Сахарова, 12, надати 300 грн.;</w:t>
      </w:r>
    </w:p>
    <w:p w14:paraId="68C857F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1.24.</w:t>
      </w:r>
      <w:r w:rsidRPr="0092137D">
        <w:rPr>
          <w:sz w:val="28"/>
          <w:szCs w:val="28"/>
        </w:rPr>
        <w:tab/>
        <w:t>Уткіні Ніні Сергіївні, 1937 р.н., малозабезпечена одинока пенсіонерка, ветеран праці, проживає у м. Винники, вул. Космонавтів, 10 кв.6, надати 300 грн.;</w:t>
      </w:r>
    </w:p>
    <w:p w14:paraId="68E31B6E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1.25.</w:t>
      </w:r>
      <w:r w:rsidRPr="0092137D">
        <w:rPr>
          <w:sz w:val="28"/>
          <w:szCs w:val="28"/>
        </w:rPr>
        <w:tab/>
        <w:t>Гордій Любові  Ярославівні, 1949 р.н., малозабезпечена пенсіонерка,  проживає у м. Винники, вул. Берегова 62, надати 250 грн.;</w:t>
      </w:r>
    </w:p>
    <w:p w14:paraId="6BA04B76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1.26.</w:t>
      </w:r>
      <w:r w:rsidRPr="0092137D">
        <w:rPr>
          <w:sz w:val="28"/>
          <w:szCs w:val="28"/>
        </w:rPr>
        <w:tab/>
        <w:t>Дяк Анні Михайлівні, 1940 р.н., малозабезпечена пенсіонерка, ветеран праці,  проживає у м. Винники, вул. Галицька, 83 кв.2,  надати 300 грн.;</w:t>
      </w:r>
    </w:p>
    <w:p w14:paraId="7F7BDB69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1.27.</w:t>
      </w:r>
      <w:r w:rsidRPr="0092137D">
        <w:rPr>
          <w:sz w:val="28"/>
          <w:szCs w:val="28"/>
        </w:rPr>
        <w:tab/>
        <w:t>Левкуц Ользі Іванівні, 1930 р.н., малозабезпечена пенсіонерка, ветеран праці, проживає у м. Винники, вул. Гагаріна, 19, надати 300 грн.;</w:t>
      </w:r>
    </w:p>
    <w:p w14:paraId="4D9D3A9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lastRenderedPageBreak/>
        <w:t>1.28.</w:t>
      </w:r>
      <w:r w:rsidRPr="0092137D">
        <w:rPr>
          <w:sz w:val="28"/>
          <w:szCs w:val="28"/>
        </w:rPr>
        <w:tab/>
        <w:t>Середюк Тетяні Ярославівні, 1974 р.н., багатодітна сім'я, проживає у м. Винники, вул. Кільцева, 11 кв.45, надати 500 грн.;</w:t>
      </w:r>
    </w:p>
    <w:p w14:paraId="23DC840D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1.29.</w:t>
      </w:r>
      <w:r w:rsidRPr="0092137D">
        <w:rPr>
          <w:sz w:val="28"/>
          <w:szCs w:val="28"/>
        </w:rPr>
        <w:tab/>
        <w:t>Баглай Юрію Михайловичу, 1988 р.н., учасник АТО, проживає у м. Винники, вул. І.Франка,  132 кв. 12, надати 500 грн.;</w:t>
      </w:r>
    </w:p>
    <w:p w14:paraId="5DC2A31D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1.30.</w:t>
      </w:r>
      <w:r w:rsidRPr="0092137D">
        <w:rPr>
          <w:sz w:val="28"/>
          <w:szCs w:val="28"/>
        </w:rPr>
        <w:tab/>
        <w:t>Радищак Оксані Остапівні, 1972 р.н., важкохвора, на лікування, проживає у м. Винники, вул. Соборності,  18, надати 500 грн.;</w:t>
      </w:r>
    </w:p>
    <w:p w14:paraId="0EF878D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1.31.</w:t>
      </w:r>
      <w:r w:rsidRPr="0092137D">
        <w:rPr>
          <w:sz w:val="28"/>
          <w:szCs w:val="28"/>
        </w:rPr>
        <w:tab/>
        <w:t>Рибак Галині Богданівні, 1968 р.н., малозабезпечена, інвалід 2-ї групи,  на лікування, проживає у м. Винники, вул. Яворницького, 20, надати 400 грн.;</w:t>
      </w:r>
    </w:p>
    <w:p w14:paraId="6D3F7EE7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1.32.</w:t>
      </w:r>
      <w:r w:rsidRPr="0092137D">
        <w:rPr>
          <w:sz w:val="28"/>
          <w:szCs w:val="28"/>
        </w:rPr>
        <w:tab/>
        <w:t>Рибаку Валерію Станіславовичу, 1966 р.н., учасник АТО, проживає у м. Винники, вул. Яворницького, 20, надати 500 грн.;</w:t>
      </w:r>
    </w:p>
    <w:p w14:paraId="37F45EBA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1.33.</w:t>
      </w:r>
      <w:r w:rsidRPr="0092137D">
        <w:rPr>
          <w:sz w:val="28"/>
          <w:szCs w:val="28"/>
        </w:rPr>
        <w:tab/>
        <w:t>Следзь Галині Галієвні, 1958 р.н., малозабезпечена, одинока пенсіонерка, проживає у м. Винники, вул. Стрілецька, 2 кв.2, надати 250 грн.;</w:t>
      </w:r>
    </w:p>
    <w:p w14:paraId="34E2D452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1.34.</w:t>
      </w:r>
      <w:r w:rsidRPr="0092137D">
        <w:rPr>
          <w:sz w:val="28"/>
          <w:szCs w:val="28"/>
        </w:rPr>
        <w:tab/>
        <w:t>Кондришин Ярославі Василівні, 1944 р.н., малозабезпечена,  пенсіонерка, проживає у м. Винники, вул. Галицька, 46, надати 250 грн.;</w:t>
      </w:r>
    </w:p>
    <w:p w14:paraId="5688437F" w14:textId="77777777" w:rsidR="0092137D" w:rsidRPr="0092137D" w:rsidRDefault="0092137D" w:rsidP="0092137D">
      <w:pPr>
        <w:rPr>
          <w:sz w:val="28"/>
          <w:szCs w:val="28"/>
        </w:rPr>
      </w:pPr>
      <w:bookmarkStart w:id="1" w:name="_GoBack"/>
      <w:bookmarkEnd w:id="1"/>
      <w:r w:rsidRPr="0092137D">
        <w:rPr>
          <w:sz w:val="28"/>
          <w:szCs w:val="28"/>
        </w:rPr>
        <w:t>1.35.</w:t>
      </w:r>
      <w:r w:rsidRPr="0092137D">
        <w:rPr>
          <w:sz w:val="28"/>
          <w:szCs w:val="28"/>
        </w:rPr>
        <w:tab/>
        <w:t>Борущаку Петру Степановичу, 1965 р.н., малозабезпечений, інвалід 3-ї групи, проживає у м. Винники, вул. Кільцева, 2а кв.83, надати 400 грн.;</w:t>
      </w:r>
    </w:p>
    <w:p w14:paraId="449242B7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1.36.</w:t>
      </w:r>
      <w:r w:rsidRPr="0092137D">
        <w:rPr>
          <w:sz w:val="28"/>
          <w:szCs w:val="28"/>
        </w:rPr>
        <w:tab/>
        <w:t>Войтюк Ірині Вікторівні, 1988 р.н., на лікування дитини-інваліда Войтюк Даниїла Олеговича, проживає у м. Винники, вул. Кільцева, 9 кв.31, надати 500 грн.;</w:t>
      </w:r>
    </w:p>
    <w:p w14:paraId="3A164FAE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1.37.</w:t>
      </w:r>
      <w:r w:rsidRPr="0092137D">
        <w:rPr>
          <w:sz w:val="28"/>
          <w:szCs w:val="28"/>
        </w:rPr>
        <w:tab/>
        <w:t>Гапоненко Михайлу Васильовичу, 1995 р.н., інваліду 3-ї групи захворювання, пов'язаного з наслідками ЧАЕС, проживає у м. Винники, вул. Кільцева, 9 кв.7, надати 400 грн.;</w:t>
      </w:r>
    </w:p>
    <w:p w14:paraId="04FBA0F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1.38.</w:t>
      </w:r>
      <w:r w:rsidRPr="0092137D">
        <w:rPr>
          <w:sz w:val="28"/>
          <w:szCs w:val="28"/>
        </w:rPr>
        <w:tab/>
        <w:t>Рибак Оксані Василівні, 1945 р.н., малозабезпечена,одинока пенсіонерка, ветеран праці, проживає у м. Винники, вул. Кільцева, 9 кв.7, надати 300 грн.;</w:t>
      </w:r>
    </w:p>
    <w:p w14:paraId="445A62D8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1.39.</w:t>
      </w:r>
      <w:r w:rsidRPr="0092137D">
        <w:rPr>
          <w:sz w:val="28"/>
          <w:szCs w:val="28"/>
        </w:rPr>
        <w:tab/>
        <w:t>Стефанишин Наталії Євгенівні, 1974 р.н., інвалід з дитинства 1-ї групи, проживає у м. Винники, вул. Забава , 119, надати 500 грн.;</w:t>
      </w:r>
    </w:p>
    <w:p w14:paraId="5A8EC6C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1.40.</w:t>
      </w:r>
      <w:r w:rsidRPr="0092137D">
        <w:rPr>
          <w:sz w:val="28"/>
          <w:szCs w:val="28"/>
        </w:rPr>
        <w:tab/>
        <w:t>Багрій Марії Анатоліївні, 1991 р.н., малозабезпечена, одна виховує двох неповнолітніх дітей, проживає у м. Винники, вул. Ломоносова, 13 кв.1, надати 400 грн.;</w:t>
      </w:r>
    </w:p>
    <w:p w14:paraId="326C464A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1.41.</w:t>
      </w:r>
      <w:r w:rsidRPr="0092137D">
        <w:rPr>
          <w:sz w:val="28"/>
          <w:szCs w:val="28"/>
        </w:rPr>
        <w:tab/>
        <w:t>Петріву Роману Васильовичу, 1976 р.н., учасник АТО, проживає у м. Винники, вул. Галицька, 67 кв.4, надати 500 грн.;</w:t>
      </w:r>
    </w:p>
    <w:p w14:paraId="7ED14CBC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1.42.</w:t>
      </w:r>
      <w:r w:rsidRPr="0092137D">
        <w:rPr>
          <w:sz w:val="28"/>
          <w:szCs w:val="28"/>
        </w:rPr>
        <w:tab/>
        <w:t>Кузьмі Богдану Юрійовичу, 1988 р.н., учасник АТО, проживає у м. Винники, вул. Кільцева, 10 кв.68, надати 500 грн.;</w:t>
      </w:r>
    </w:p>
    <w:p w14:paraId="3E79CFEB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1.43.</w:t>
      </w:r>
      <w:r w:rsidRPr="0092137D">
        <w:rPr>
          <w:sz w:val="28"/>
          <w:szCs w:val="28"/>
        </w:rPr>
        <w:tab/>
        <w:t>Крисюку Назару Ігоровичу, 1982 р.н., учасник АТО, проживає у м. Винники, вул. Б.Хмельницького, 25, надати 500 грн.;</w:t>
      </w:r>
    </w:p>
    <w:p w14:paraId="622A3B84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1.44.</w:t>
      </w:r>
      <w:r w:rsidRPr="0092137D">
        <w:rPr>
          <w:sz w:val="28"/>
          <w:szCs w:val="28"/>
        </w:rPr>
        <w:tab/>
        <w:t>Кондришину Мирону Іллічу 1955 р.н., малозабезпечений, інвалід 2-ї групи,  проживає у м. Винники, вул. Ціолковського, 13, надати 400 грн.;</w:t>
      </w:r>
    </w:p>
    <w:p w14:paraId="093A2C4B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1.45.</w:t>
      </w:r>
      <w:r w:rsidRPr="0092137D">
        <w:rPr>
          <w:sz w:val="28"/>
          <w:szCs w:val="28"/>
        </w:rPr>
        <w:tab/>
        <w:t>Ільчишин Наталії Юріївні, 1985 р.н.,  важкохвора, інвалід з дитинства, на лікування, проживає у м. Винники, вул. Львівська, 2в, надати 500 грн.;</w:t>
      </w:r>
    </w:p>
    <w:p w14:paraId="17C1FDF5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1.46.</w:t>
      </w:r>
      <w:r w:rsidRPr="0092137D">
        <w:rPr>
          <w:sz w:val="28"/>
          <w:szCs w:val="28"/>
        </w:rPr>
        <w:tab/>
        <w:t xml:space="preserve">Ільчишин Ярославі Іванівні, 1955 р.н., малозабезпечена, на лікування важкохворої дочки, інваліда з дитинства,  проживає у м. Винники, вул. Львівська, 2в, надати 500 грн.; </w:t>
      </w:r>
    </w:p>
    <w:p w14:paraId="08386923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1.47.</w:t>
      </w:r>
      <w:r w:rsidRPr="0092137D">
        <w:rPr>
          <w:sz w:val="28"/>
          <w:szCs w:val="28"/>
        </w:rPr>
        <w:tab/>
        <w:t>Граку Сергію Володимировичу, 1969 р.н., учасник АТО, проживає у м. Винники, вул. Івасюка, 21 кв.35,  надати 500 грн.;</w:t>
      </w:r>
    </w:p>
    <w:p w14:paraId="772621FA" w14:textId="77777777" w:rsidR="0092137D" w:rsidRPr="0092137D" w:rsidRDefault="0092137D" w:rsidP="0092137D">
      <w:pPr>
        <w:rPr>
          <w:sz w:val="28"/>
          <w:szCs w:val="28"/>
        </w:rPr>
      </w:pPr>
    </w:p>
    <w:p w14:paraId="0CF271DA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lastRenderedPageBreak/>
        <w:t>2.      Надати одноразову  грошову допомогу на поховання :</w:t>
      </w:r>
    </w:p>
    <w:p w14:paraId="4C067FC0" w14:textId="77777777" w:rsidR="0092137D" w:rsidRPr="0092137D" w:rsidRDefault="0092137D" w:rsidP="0092137D">
      <w:pPr>
        <w:rPr>
          <w:sz w:val="28"/>
          <w:szCs w:val="28"/>
        </w:rPr>
      </w:pPr>
    </w:p>
    <w:p w14:paraId="305FD480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 xml:space="preserve">2.1.      Слюсар Любові Яцківні , 1958 р. н., на поховання чоловіка  Горин  Василя Васильовича, який на час смерті проживав та був зареєстрований у м. Винники, вул. Кільцева, 2а  кв.164 у сумі – 1000 гривень </w:t>
      </w:r>
    </w:p>
    <w:p w14:paraId="6767ED9E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2.2.      Мороз Олені Іванівні, 1986 р. н., на поховання матері  Мороз Ніни Миколаївни, яка на день смерті  проживала у м. Винники, вул. Спортова, 6 кв.3 у сумі – 1000 грн.</w:t>
      </w:r>
    </w:p>
    <w:p w14:paraId="1913AC4E" w14:textId="77777777" w:rsidR="0092137D" w:rsidRPr="0092137D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 xml:space="preserve">3.  Контроль за виконанням даного рішення покласти на відділ обліку та звітності. </w:t>
      </w:r>
    </w:p>
    <w:p w14:paraId="22C5E103" w14:textId="77777777" w:rsidR="0092137D" w:rsidRPr="0092137D" w:rsidRDefault="0092137D" w:rsidP="0092137D">
      <w:pPr>
        <w:rPr>
          <w:sz w:val="28"/>
          <w:szCs w:val="28"/>
        </w:rPr>
      </w:pPr>
    </w:p>
    <w:p w14:paraId="1C55FE2B" w14:textId="77777777" w:rsidR="0092137D" w:rsidRPr="0092137D" w:rsidRDefault="0092137D" w:rsidP="0092137D">
      <w:pPr>
        <w:rPr>
          <w:sz w:val="28"/>
          <w:szCs w:val="28"/>
        </w:rPr>
      </w:pPr>
    </w:p>
    <w:p w14:paraId="2A047570" w14:textId="77777777" w:rsidR="0092137D" w:rsidRPr="0092137D" w:rsidRDefault="0092137D" w:rsidP="0092137D">
      <w:pPr>
        <w:rPr>
          <w:sz w:val="28"/>
          <w:szCs w:val="28"/>
        </w:rPr>
      </w:pPr>
    </w:p>
    <w:p w14:paraId="081A1DE9" w14:textId="77777777" w:rsidR="0092137D" w:rsidRPr="0092137D" w:rsidRDefault="0092137D" w:rsidP="0092137D">
      <w:pPr>
        <w:rPr>
          <w:sz w:val="28"/>
          <w:szCs w:val="28"/>
        </w:rPr>
      </w:pPr>
    </w:p>
    <w:p w14:paraId="01C471E0" w14:textId="735AC3A9" w:rsidR="00213958" w:rsidRPr="006F2805" w:rsidRDefault="0092137D" w:rsidP="0092137D">
      <w:pPr>
        <w:rPr>
          <w:sz w:val="28"/>
          <w:szCs w:val="28"/>
        </w:rPr>
      </w:pPr>
      <w:r w:rsidRPr="0092137D">
        <w:rPr>
          <w:sz w:val="28"/>
          <w:szCs w:val="28"/>
        </w:rPr>
        <w:t>Міський голова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CFB7D" w14:textId="77777777" w:rsidR="00AB0E59" w:rsidRDefault="00AB0E59">
      <w:r>
        <w:separator/>
      </w:r>
    </w:p>
  </w:endnote>
  <w:endnote w:type="continuationSeparator" w:id="0">
    <w:p w14:paraId="0FE248F4" w14:textId="77777777" w:rsidR="00AB0E59" w:rsidRDefault="00AB0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19541" w14:textId="77777777" w:rsidR="00AB0E59" w:rsidRDefault="00AB0E59">
      <w:r>
        <w:separator/>
      </w:r>
    </w:p>
  </w:footnote>
  <w:footnote w:type="continuationSeparator" w:id="0">
    <w:p w14:paraId="347346D8" w14:textId="77777777" w:rsidR="00AB0E59" w:rsidRDefault="00AB0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137D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E5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9D46C-3747-4DA4-9BE2-B42B8BDCD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5389</Words>
  <Characters>3072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2024-01-17T10:21:00Z</dcterms:modified>
</cp:coreProperties>
</file>