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  індивідуального   житлового  будинку і господарської споруди на земельній   ділянці  по вул.Сагайдачного,25-а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D878FDF" w14:textId="77777777" w:rsidR="00B0457A" w:rsidRPr="00B0457A" w:rsidRDefault="00B0457A" w:rsidP="00B0457A">
      <w:pPr>
        <w:ind w:firstLine="720"/>
        <w:jc w:val="both"/>
        <w:rPr>
          <w:sz w:val="28"/>
          <w:szCs w:val="28"/>
        </w:rPr>
      </w:pPr>
      <w:r w:rsidRPr="00B0457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гр.Покровецького М.М, беручи до уваги Державний Акт на право власності на земельну ділянку  (серія ЯБ №128130), виконком Винниківської міської ради –</w:t>
      </w:r>
    </w:p>
    <w:p w14:paraId="54A76C26" w14:textId="77777777" w:rsidR="00B0457A" w:rsidRPr="00B0457A" w:rsidRDefault="00B0457A" w:rsidP="00B0457A">
      <w:pPr>
        <w:jc w:val="both"/>
        <w:rPr>
          <w:sz w:val="28"/>
          <w:szCs w:val="28"/>
        </w:rPr>
      </w:pPr>
    </w:p>
    <w:p w14:paraId="35ECDDAC" w14:textId="77777777" w:rsidR="00B0457A" w:rsidRPr="00B0457A" w:rsidRDefault="00B0457A" w:rsidP="00B0457A">
      <w:pPr>
        <w:jc w:val="center"/>
        <w:rPr>
          <w:sz w:val="28"/>
          <w:szCs w:val="28"/>
        </w:rPr>
      </w:pPr>
      <w:r w:rsidRPr="00B0457A">
        <w:rPr>
          <w:sz w:val="28"/>
          <w:szCs w:val="28"/>
        </w:rPr>
        <w:t>ВИРІШИВ:</w:t>
      </w:r>
    </w:p>
    <w:p w14:paraId="5B00F097" w14:textId="77777777" w:rsidR="00B0457A" w:rsidRPr="00B0457A" w:rsidRDefault="00B0457A" w:rsidP="00B0457A">
      <w:pPr>
        <w:jc w:val="both"/>
        <w:rPr>
          <w:sz w:val="28"/>
          <w:szCs w:val="28"/>
        </w:rPr>
      </w:pPr>
    </w:p>
    <w:p w14:paraId="4E1ABA47" w14:textId="77777777" w:rsidR="00B0457A" w:rsidRPr="00B0457A" w:rsidRDefault="00B0457A" w:rsidP="00B0457A">
      <w:pPr>
        <w:jc w:val="both"/>
        <w:rPr>
          <w:sz w:val="28"/>
          <w:szCs w:val="28"/>
        </w:rPr>
      </w:pPr>
      <w:r w:rsidRPr="00B0457A">
        <w:rPr>
          <w:sz w:val="28"/>
          <w:szCs w:val="28"/>
        </w:rPr>
        <w:t>1.</w:t>
      </w:r>
      <w:r w:rsidRPr="00B0457A">
        <w:rPr>
          <w:sz w:val="28"/>
          <w:szCs w:val="28"/>
        </w:rPr>
        <w:tab/>
        <w:t>Видати гр. Покровецькому Михайлу Михайловичу будівельний паспорт забудови земельної ділянки на проектування та будівництво індивідуального житлового  будинку і господарської споруди на земельній ділянці по вул.Сагайдачного,25-а у м.Винники.</w:t>
      </w:r>
    </w:p>
    <w:p w14:paraId="7269256F" w14:textId="77777777" w:rsidR="00B0457A" w:rsidRPr="00B0457A" w:rsidRDefault="00B0457A" w:rsidP="00B0457A">
      <w:pPr>
        <w:jc w:val="both"/>
        <w:rPr>
          <w:sz w:val="28"/>
          <w:szCs w:val="28"/>
        </w:rPr>
      </w:pPr>
      <w:r w:rsidRPr="00B0457A">
        <w:rPr>
          <w:sz w:val="28"/>
          <w:szCs w:val="28"/>
        </w:rPr>
        <w:t>2.</w:t>
      </w:r>
      <w:r w:rsidRPr="00B0457A">
        <w:rPr>
          <w:sz w:val="28"/>
          <w:szCs w:val="28"/>
        </w:rPr>
        <w:tab/>
        <w:t>Доручити архітектору м.Винники виконати будівельний паспорт забудови земельної ділянки на проектування та будівництво індивідуального житлового будинку і господарської споруди на земельній ділянці по вул.Сагайдачного,25-а у м.Винники.</w:t>
      </w:r>
    </w:p>
    <w:p w14:paraId="46CE05E4" w14:textId="18ECCDBB" w:rsidR="00B0457A" w:rsidRPr="00B0457A" w:rsidRDefault="00B0457A" w:rsidP="00B045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     </w:t>
      </w:r>
      <w:bookmarkStart w:id="1" w:name="_GoBack"/>
      <w:bookmarkEnd w:id="1"/>
      <w:r w:rsidRPr="00B0457A">
        <w:rPr>
          <w:sz w:val="28"/>
          <w:szCs w:val="28"/>
        </w:rPr>
        <w:t>Зобов’язати гр.Покровецького М.М.:</w:t>
      </w:r>
    </w:p>
    <w:p w14:paraId="68C4CB53" w14:textId="77777777" w:rsidR="00B0457A" w:rsidRPr="00B0457A" w:rsidRDefault="00B0457A" w:rsidP="00B0457A">
      <w:pPr>
        <w:jc w:val="both"/>
        <w:rPr>
          <w:sz w:val="28"/>
          <w:szCs w:val="28"/>
        </w:rPr>
      </w:pPr>
      <w:r w:rsidRPr="00B0457A">
        <w:rPr>
          <w:sz w:val="28"/>
          <w:szCs w:val="28"/>
        </w:rPr>
        <w:lastRenderedPageBreak/>
        <w:t>3.1.</w:t>
      </w:r>
      <w:r w:rsidRPr="00B0457A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60B924A3" w14:textId="77777777" w:rsidR="00B0457A" w:rsidRPr="00B0457A" w:rsidRDefault="00B0457A" w:rsidP="00B0457A">
      <w:pPr>
        <w:jc w:val="both"/>
        <w:rPr>
          <w:sz w:val="28"/>
          <w:szCs w:val="28"/>
        </w:rPr>
      </w:pPr>
      <w:r w:rsidRPr="00B0457A">
        <w:rPr>
          <w:sz w:val="28"/>
          <w:szCs w:val="28"/>
        </w:rPr>
        <w:t>3.2.</w:t>
      </w:r>
      <w:r w:rsidRPr="00B0457A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9BF7A3A" w14:textId="77777777" w:rsidR="00B0457A" w:rsidRPr="00B0457A" w:rsidRDefault="00B0457A" w:rsidP="00B0457A">
      <w:pPr>
        <w:jc w:val="both"/>
        <w:rPr>
          <w:sz w:val="28"/>
          <w:szCs w:val="28"/>
        </w:rPr>
      </w:pPr>
      <w:r w:rsidRPr="00B0457A">
        <w:rPr>
          <w:sz w:val="28"/>
          <w:szCs w:val="28"/>
        </w:rPr>
        <w:t>3.3.</w:t>
      </w:r>
      <w:r w:rsidRPr="00B0457A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01C0C3F6" w14:textId="77777777" w:rsidR="00B0457A" w:rsidRPr="00B0457A" w:rsidRDefault="00B0457A" w:rsidP="00B0457A">
      <w:pPr>
        <w:jc w:val="both"/>
        <w:rPr>
          <w:sz w:val="28"/>
          <w:szCs w:val="28"/>
        </w:rPr>
      </w:pPr>
      <w:r w:rsidRPr="00B0457A">
        <w:rPr>
          <w:sz w:val="28"/>
          <w:szCs w:val="28"/>
        </w:rPr>
        <w:t>3.4.</w:t>
      </w:r>
      <w:r w:rsidRPr="00B0457A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B2A7361" w14:textId="77777777" w:rsidR="00B0457A" w:rsidRPr="00B0457A" w:rsidRDefault="00B0457A" w:rsidP="00B0457A">
      <w:pPr>
        <w:jc w:val="both"/>
        <w:rPr>
          <w:sz w:val="28"/>
          <w:szCs w:val="28"/>
        </w:rPr>
      </w:pPr>
      <w:r w:rsidRPr="00B0457A">
        <w:rPr>
          <w:sz w:val="28"/>
          <w:szCs w:val="28"/>
        </w:rPr>
        <w:t>3.5.</w:t>
      </w:r>
      <w:r w:rsidRPr="00B0457A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будинок, оформити у встановленому порядку документи для здачі об’єкту в експлуатацію та подати копію декларації або сертифікату виконавчому комітету Винниківської міської ради. </w:t>
      </w:r>
    </w:p>
    <w:p w14:paraId="0699473B" w14:textId="77777777" w:rsidR="00B0457A" w:rsidRPr="00B0457A" w:rsidRDefault="00B0457A" w:rsidP="00B0457A">
      <w:pPr>
        <w:jc w:val="both"/>
        <w:rPr>
          <w:sz w:val="28"/>
          <w:szCs w:val="28"/>
        </w:rPr>
      </w:pPr>
      <w:r w:rsidRPr="00B0457A">
        <w:rPr>
          <w:sz w:val="28"/>
          <w:szCs w:val="28"/>
        </w:rPr>
        <w:t>4.</w:t>
      </w:r>
      <w:r w:rsidRPr="00B0457A">
        <w:rPr>
          <w:sz w:val="28"/>
          <w:szCs w:val="28"/>
        </w:rPr>
        <w:tab/>
        <w:t>Роз’яснити гр.Покровецькому М.М., що будівельні роботи можна розпочинати тільки після отримання відповідних дозволів, згідно державних норм та правил.</w:t>
      </w:r>
    </w:p>
    <w:p w14:paraId="414E57A2" w14:textId="77777777" w:rsidR="00B0457A" w:rsidRPr="00B0457A" w:rsidRDefault="00B0457A" w:rsidP="00B0457A">
      <w:pPr>
        <w:jc w:val="both"/>
        <w:rPr>
          <w:sz w:val="28"/>
          <w:szCs w:val="28"/>
        </w:rPr>
      </w:pPr>
      <w:r w:rsidRPr="00B0457A">
        <w:rPr>
          <w:sz w:val="28"/>
          <w:szCs w:val="28"/>
        </w:rPr>
        <w:t>4.1.</w:t>
      </w:r>
      <w:r w:rsidRPr="00B0457A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7584BA57" w14:textId="77777777" w:rsidR="00B0457A" w:rsidRPr="00B0457A" w:rsidRDefault="00B0457A" w:rsidP="00B0457A">
      <w:pPr>
        <w:jc w:val="both"/>
        <w:rPr>
          <w:sz w:val="28"/>
          <w:szCs w:val="28"/>
        </w:rPr>
      </w:pPr>
      <w:r w:rsidRPr="00B0457A">
        <w:rPr>
          <w:sz w:val="28"/>
          <w:szCs w:val="28"/>
        </w:rPr>
        <w:t>5.</w:t>
      </w:r>
      <w:r w:rsidRPr="00B0457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7FED894C" w14:textId="77777777" w:rsidR="00B0457A" w:rsidRPr="00B0457A" w:rsidRDefault="00B0457A" w:rsidP="00B0457A">
      <w:pPr>
        <w:jc w:val="both"/>
        <w:rPr>
          <w:sz w:val="28"/>
          <w:szCs w:val="28"/>
        </w:rPr>
      </w:pPr>
    </w:p>
    <w:p w14:paraId="56B925D0" w14:textId="77777777" w:rsidR="00B0457A" w:rsidRPr="00B0457A" w:rsidRDefault="00B0457A" w:rsidP="00B0457A">
      <w:pPr>
        <w:jc w:val="both"/>
        <w:rPr>
          <w:sz w:val="28"/>
          <w:szCs w:val="28"/>
        </w:rPr>
      </w:pPr>
    </w:p>
    <w:p w14:paraId="17EC8A7C" w14:textId="77777777" w:rsidR="00B0457A" w:rsidRPr="00B0457A" w:rsidRDefault="00B0457A" w:rsidP="00B0457A">
      <w:pPr>
        <w:jc w:val="both"/>
        <w:rPr>
          <w:sz w:val="28"/>
          <w:szCs w:val="28"/>
        </w:rPr>
      </w:pPr>
    </w:p>
    <w:p w14:paraId="01C471E0" w14:textId="68897C6E" w:rsidR="00213958" w:rsidRPr="006F2805" w:rsidRDefault="00B0457A" w:rsidP="00B0457A">
      <w:pPr>
        <w:jc w:val="both"/>
        <w:rPr>
          <w:sz w:val="28"/>
          <w:szCs w:val="28"/>
        </w:rPr>
      </w:pPr>
      <w:r w:rsidRPr="00B0457A">
        <w:rPr>
          <w:sz w:val="28"/>
          <w:szCs w:val="28"/>
        </w:rPr>
        <w:t>Міський  голова</w:t>
      </w:r>
      <w:r w:rsidRPr="00B0457A">
        <w:rPr>
          <w:sz w:val="28"/>
          <w:szCs w:val="28"/>
        </w:rPr>
        <w:tab/>
      </w:r>
      <w:r w:rsidRPr="00B0457A">
        <w:rPr>
          <w:sz w:val="28"/>
          <w:szCs w:val="28"/>
        </w:rPr>
        <w:tab/>
      </w:r>
      <w:r w:rsidRPr="00B0457A">
        <w:rPr>
          <w:sz w:val="28"/>
          <w:szCs w:val="28"/>
        </w:rPr>
        <w:tab/>
      </w:r>
      <w:r w:rsidRPr="00B0457A">
        <w:rPr>
          <w:sz w:val="28"/>
          <w:szCs w:val="28"/>
        </w:rPr>
        <w:tab/>
      </w:r>
      <w:r w:rsidRPr="00B0457A">
        <w:rPr>
          <w:sz w:val="28"/>
          <w:szCs w:val="28"/>
        </w:rPr>
        <w:tab/>
      </w:r>
      <w:r w:rsidRPr="00B0457A">
        <w:rPr>
          <w:sz w:val="28"/>
          <w:szCs w:val="28"/>
        </w:rPr>
        <w:tab/>
      </w:r>
      <w:r w:rsidRPr="00B0457A">
        <w:rPr>
          <w:sz w:val="28"/>
          <w:szCs w:val="28"/>
        </w:rPr>
        <w:tab/>
      </w:r>
      <w:r w:rsidRPr="00B0457A">
        <w:rPr>
          <w:sz w:val="28"/>
          <w:szCs w:val="28"/>
        </w:rPr>
        <w:tab/>
      </w:r>
      <w:r w:rsidRPr="00B0457A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BC2F6C" w14:textId="77777777" w:rsidR="00116121" w:rsidRDefault="00116121">
      <w:r>
        <w:separator/>
      </w:r>
    </w:p>
  </w:endnote>
  <w:endnote w:type="continuationSeparator" w:id="0">
    <w:p w14:paraId="604F031E" w14:textId="77777777" w:rsidR="00116121" w:rsidRDefault="00116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2A2D6E" w14:textId="77777777" w:rsidR="00116121" w:rsidRDefault="00116121">
      <w:r>
        <w:separator/>
      </w:r>
    </w:p>
  </w:footnote>
  <w:footnote w:type="continuationSeparator" w:id="0">
    <w:p w14:paraId="181AF0F6" w14:textId="77777777" w:rsidR="00116121" w:rsidRDefault="001161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612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0457A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B007F-1FBF-4B82-BF9F-1FD36A14D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1937</Words>
  <Characters>1105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2024-01-17T12:25:00Z</dcterms:modified>
</cp:coreProperties>
</file>