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 Винниківської міської ради від 23.12.87 року № 461  "Про зміну нумерації будинків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571856" w14:textId="77777777" w:rsidR="00CD48F0" w:rsidRDefault="00CD48F0" w:rsidP="00CD48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14:paraId="591A6D1B" w14:textId="77777777" w:rsidR="00CD48F0" w:rsidRDefault="00CD48F0" w:rsidP="00CD48F0">
      <w:pPr>
        <w:jc w:val="both"/>
        <w:rPr>
          <w:sz w:val="26"/>
          <w:szCs w:val="26"/>
        </w:rPr>
      </w:pPr>
    </w:p>
    <w:p w14:paraId="0B5F43AC" w14:textId="3800A419" w:rsidR="00CD48F0" w:rsidRDefault="00CD48F0" w:rsidP="00CD48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Керуючись Законами України «Про місцеве самоврядування в Україні», «Про регулювання містобудівної діяльності», відповідно до заяви Березій В.Ф., виконавчий комітет Винниківської міської ради –</w:t>
      </w:r>
    </w:p>
    <w:p w14:paraId="60B3CA11" w14:textId="77777777" w:rsidR="00CD48F0" w:rsidRDefault="00CD48F0" w:rsidP="00CD48F0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 И Р І Ш И В :</w:t>
      </w:r>
    </w:p>
    <w:p w14:paraId="6C5BCAEF" w14:textId="77777777" w:rsidR="00CD48F0" w:rsidRDefault="00CD48F0" w:rsidP="00CD48F0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6D98F11E" w14:textId="498FCD85" w:rsidR="00CD48F0" w:rsidRDefault="00CD48F0" w:rsidP="00CD48F0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ind w:firstLine="66"/>
        <w:jc w:val="both"/>
        <w:rPr>
          <w:sz w:val="26"/>
          <w:szCs w:val="26"/>
        </w:rPr>
      </w:pPr>
      <w:r w:rsidRPr="00CD48F0">
        <w:rPr>
          <w:sz w:val="26"/>
          <w:szCs w:val="26"/>
        </w:rPr>
        <w:t>Внести зміни до рішення</w:t>
      </w:r>
      <w:r>
        <w:rPr>
          <w:sz w:val="26"/>
          <w:szCs w:val="26"/>
        </w:rPr>
        <w:t xml:space="preserve"> виконавчого комітету Винниківської міської ради </w:t>
      </w:r>
      <w:r w:rsidRPr="00CD48F0">
        <w:rPr>
          <w:sz w:val="26"/>
          <w:szCs w:val="26"/>
        </w:rPr>
        <w:t xml:space="preserve"> № 461 від 23.12.1987 року «Про внесення змін в нумерацію будинків в м. Винники»:</w:t>
      </w:r>
    </w:p>
    <w:p w14:paraId="11F33D25" w14:textId="019801FD" w:rsidR="00CD48F0" w:rsidRPr="00CD48F0" w:rsidRDefault="00CD48F0" w:rsidP="00CD48F0">
      <w:pPr>
        <w:pStyle w:val="a8"/>
        <w:widowControl w:val="0"/>
        <w:numPr>
          <w:ilvl w:val="1"/>
          <w:numId w:val="4"/>
        </w:numPr>
        <w:autoSpaceDE w:val="0"/>
        <w:autoSpaceDN w:val="0"/>
        <w:adjustRightInd w:val="0"/>
        <w:ind w:hanging="76"/>
        <w:jc w:val="both"/>
        <w:rPr>
          <w:sz w:val="26"/>
          <w:szCs w:val="26"/>
        </w:rPr>
      </w:pPr>
      <w:r>
        <w:rPr>
          <w:sz w:val="26"/>
          <w:szCs w:val="26"/>
        </w:rPr>
        <w:t>В пункті 136 додатку до даного  рішення графу 3 викласти в наступній редакції: Березій В.Ф.</w:t>
      </w:r>
    </w:p>
    <w:p w14:paraId="4845ADD3" w14:textId="36377035" w:rsidR="00CD48F0" w:rsidRPr="00CD48F0" w:rsidRDefault="00CD48F0" w:rsidP="00CD48F0">
      <w:pPr>
        <w:pStyle w:val="a8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sz w:val="26"/>
          <w:szCs w:val="26"/>
        </w:rPr>
      </w:pPr>
      <w:r w:rsidRPr="00CD48F0">
        <w:rPr>
          <w:sz w:val="26"/>
          <w:szCs w:val="26"/>
        </w:rPr>
        <w:t>Контроль за виконанням даного рішення покласти на керуючого справами</w:t>
      </w:r>
      <w:r w:rsidR="00893E26">
        <w:rPr>
          <w:sz w:val="26"/>
          <w:szCs w:val="26"/>
        </w:rPr>
        <w:t xml:space="preserve"> виконавчого комітету</w:t>
      </w:r>
      <w:bookmarkStart w:id="1" w:name="_GoBack"/>
      <w:bookmarkEnd w:id="1"/>
      <w:r w:rsidRPr="00CD48F0">
        <w:rPr>
          <w:sz w:val="26"/>
          <w:szCs w:val="26"/>
        </w:rPr>
        <w:t>.</w:t>
      </w:r>
    </w:p>
    <w:p w14:paraId="342A5B75" w14:textId="77777777" w:rsidR="00CD48F0" w:rsidRDefault="00CD48F0" w:rsidP="00CD48F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58036F3E" w14:textId="77777777" w:rsidR="00CD48F0" w:rsidRDefault="00CD48F0" w:rsidP="00CD48F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16CF9244" w14:textId="77777777" w:rsidR="00CD48F0" w:rsidRDefault="00CD48F0" w:rsidP="00CD48F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342AEE08" w14:textId="77777777" w:rsidR="00CD48F0" w:rsidRDefault="00CD48F0" w:rsidP="00CD48F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6DFA6CA4" w14:textId="77777777" w:rsidR="00CD48F0" w:rsidRDefault="00CD48F0" w:rsidP="00CD48F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Міський голова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Квурт В.Л.</w:t>
      </w:r>
    </w:p>
    <w:p w14:paraId="3B26B136" w14:textId="77777777" w:rsidR="00CD48F0" w:rsidRDefault="00CD48F0" w:rsidP="00CD48F0">
      <w:pPr>
        <w:rPr>
          <w:rFonts w:ascii="Calibri" w:hAnsi="Calibri"/>
          <w:sz w:val="22"/>
          <w:szCs w:val="22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8C37B" w14:textId="77777777" w:rsidR="00123796" w:rsidRDefault="00123796">
      <w:r>
        <w:separator/>
      </w:r>
    </w:p>
  </w:endnote>
  <w:endnote w:type="continuationSeparator" w:id="0">
    <w:p w14:paraId="0F9C4471" w14:textId="77777777" w:rsidR="00123796" w:rsidRDefault="00123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42F79" w14:textId="77777777" w:rsidR="00123796" w:rsidRDefault="00123796">
      <w:r>
        <w:separator/>
      </w:r>
    </w:p>
  </w:footnote>
  <w:footnote w:type="continuationSeparator" w:id="0">
    <w:p w14:paraId="29A163F1" w14:textId="77777777" w:rsidR="00123796" w:rsidRDefault="00123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9142A"/>
    <w:multiLevelType w:val="hybridMultilevel"/>
    <w:tmpl w:val="D180AA2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F5AB3"/>
    <w:multiLevelType w:val="hybridMultilevel"/>
    <w:tmpl w:val="7AC2CD60"/>
    <w:lvl w:ilvl="0" w:tplc="0422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C957EF0"/>
    <w:multiLevelType w:val="hybridMultilevel"/>
    <w:tmpl w:val="540A843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24D83"/>
    <w:multiLevelType w:val="multilevel"/>
    <w:tmpl w:val="AF9C8E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379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A3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3E2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48F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74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0734F-882B-47F3-A522-7B974B08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2024-01-17T13:51:00Z</dcterms:modified>
</cp:coreProperties>
</file>