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25.12.2015р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  індивідуальному житловому будинку здійсненому на   земельній ділянці по вул.Коротка,2 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D312B88" w14:textId="77777777" w:rsidR="004F2FCF" w:rsidRDefault="004F2FCF" w:rsidP="004F2FCF">
      <w:pPr>
        <w:ind w:firstLine="708"/>
        <w:jc w:val="both"/>
      </w:pPr>
      <w: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17.10.2013р. №868 «Про затвердження Порядку державної реєстрації прав на нерухоме майно та їх обтяжень», Постанови КМУ від 13.04.2011р. №461 «Питання прийняття в експлуатацію закінчених будівництвом об’єктів»,  розглянувши заяву гр.Макари В.Р., беручи до уваги Свідоцтво про право власності на нерухоме майно (серія САК №359327), Декларацію про готовність об’єкта до експлуатації зареєстровану в Департаменті ДАБІ у Львівській обл. від 10.12.2015р. №ЛВ 142153450031, технічний паспорт виготовлений ОКП ЛОР «БТІ та ЕО», Довідку ОКП ЛОР «БТІ та ЕО» №2/15384 від 28.10.2015р.,  виконком Винниківської міської ради -</w:t>
      </w:r>
    </w:p>
    <w:p w14:paraId="325FBD8D" w14:textId="77777777" w:rsidR="004F2FCF" w:rsidRDefault="004F2FCF" w:rsidP="004F2FCF">
      <w:pPr>
        <w:jc w:val="center"/>
        <w:rPr>
          <w:b/>
        </w:rPr>
      </w:pPr>
    </w:p>
    <w:p w14:paraId="1DF78618" w14:textId="77777777" w:rsidR="004F2FCF" w:rsidRDefault="004F2FCF" w:rsidP="004F2FCF">
      <w:pPr>
        <w:jc w:val="center"/>
        <w:rPr>
          <w:b/>
        </w:rPr>
      </w:pPr>
      <w:r>
        <w:rPr>
          <w:b/>
        </w:rPr>
        <w:t>В И Р І Ш И В :</w:t>
      </w:r>
    </w:p>
    <w:p w14:paraId="3BDFFF37" w14:textId="77777777" w:rsidR="004F2FCF" w:rsidRDefault="004F2FCF" w:rsidP="004F2FCF">
      <w:pPr>
        <w:jc w:val="center"/>
        <w:rPr>
          <w:b/>
        </w:rPr>
      </w:pPr>
    </w:p>
    <w:p w14:paraId="1B4EB92C" w14:textId="77777777" w:rsidR="004F2FCF" w:rsidRDefault="004F2FCF" w:rsidP="004F2FCF">
      <w:pPr>
        <w:jc w:val="both"/>
      </w:pPr>
      <w:r>
        <w:t>1.</w:t>
      </w:r>
      <w:r>
        <w:tab/>
        <w:t>Новозбудованому індивідуальному житловому будинку, здійсненому на земельній ділянці по вул.Коротка,2 (к/н 4610160300:07:004:0134) у м.Винники, присвоїти поштову адресу, а саме: вул.Коротка,2-а  у  м.Винники.</w:t>
      </w:r>
    </w:p>
    <w:p w14:paraId="36229ECF" w14:textId="77777777" w:rsidR="004F2FCF" w:rsidRDefault="004F2FCF" w:rsidP="004F2FCF">
      <w:pPr>
        <w:ind w:firstLine="708"/>
        <w:jc w:val="both"/>
      </w:pPr>
      <w:r>
        <w:t>Будинок  складається з 3-х житлових кімнат. Загальна площа будинку становить – 138,00 кв.м., житлова площа будинку становить – 52,70 кв.м.</w:t>
      </w:r>
    </w:p>
    <w:p w14:paraId="69332C29" w14:textId="77777777" w:rsidR="004F2FCF" w:rsidRDefault="004F2FCF" w:rsidP="004F2FCF">
      <w:pPr>
        <w:jc w:val="both"/>
      </w:pPr>
      <w:r>
        <w:t>2.</w:t>
      </w:r>
      <w:r>
        <w:tab/>
        <w:t>Контроль за виконанням даного рішення покласти на заступника міського голови з питань міжнародного партнерства та гуманітарного розвитку.</w:t>
      </w:r>
    </w:p>
    <w:p w14:paraId="6B320D3D" w14:textId="77777777" w:rsidR="004F2FCF" w:rsidRDefault="004F2FCF" w:rsidP="004F2FCF">
      <w:pPr>
        <w:jc w:val="both"/>
        <w:rPr>
          <w:b/>
          <w:i/>
        </w:rPr>
      </w:pPr>
    </w:p>
    <w:p w14:paraId="7A32D006" w14:textId="77777777" w:rsidR="004F2FCF" w:rsidRDefault="004F2FCF" w:rsidP="004F2FCF">
      <w:pPr>
        <w:jc w:val="both"/>
        <w:rPr>
          <w:b/>
          <w:i/>
        </w:rPr>
      </w:pPr>
    </w:p>
    <w:p w14:paraId="0A63618E" w14:textId="77777777" w:rsidR="004F2FCF" w:rsidRDefault="004F2FCF" w:rsidP="004F2FCF">
      <w:pPr>
        <w:jc w:val="both"/>
        <w:rPr>
          <w:b/>
          <w:i/>
        </w:rPr>
      </w:pPr>
    </w:p>
    <w:p w14:paraId="21A2434E" w14:textId="77777777" w:rsidR="004F2FCF" w:rsidRDefault="004F2FCF" w:rsidP="004F2FCF">
      <w:pPr>
        <w:jc w:val="both"/>
        <w:rPr>
          <w:b/>
          <w:i/>
        </w:rPr>
      </w:pPr>
    </w:p>
    <w:p w14:paraId="68FCBC15" w14:textId="77777777" w:rsidR="004F2FCF" w:rsidRDefault="004F2FCF" w:rsidP="004F2FCF">
      <w:pPr>
        <w:jc w:val="both"/>
        <w:rPr>
          <w:b/>
        </w:rPr>
      </w:pPr>
      <w:r>
        <w:rPr>
          <w:b/>
        </w:rPr>
        <w:t>Міський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8BC9AE" w14:textId="77777777" w:rsidR="00AF3EBA" w:rsidRDefault="00AF3EBA">
      <w:r>
        <w:separator/>
      </w:r>
    </w:p>
  </w:endnote>
  <w:endnote w:type="continuationSeparator" w:id="0">
    <w:p w14:paraId="2D2E14EF" w14:textId="77777777" w:rsidR="00AF3EBA" w:rsidRDefault="00AF3E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5C2C2A" w14:textId="77777777" w:rsidR="00AF3EBA" w:rsidRDefault="00AF3EBA">
      <w:r>
        <w:separator/>
      </w:r>
    </w:p>
  </w:footnote>
  <w:footnote w:type="continuationSeparator" w:id="0">
    <w:p w14:paraId="54F9A052" w14:textId="77777777" w:rsidR="00AF3EBA" w:rsidRDefault="00AF3E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F2FCF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AF3EBA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74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909766-7529-404A-A077-939EFC26D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1169</Words>
  <Characters>667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2024-01-22T13:16:00Z</dcterms:modified>
</cp:coreProperties>
</file>