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вул.Крива,35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FF23A3" w14:textId="77777777" w:rsidR="00592263" w:rsidRDefault="00592263" w:rsidP="00592263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розглянувши заяву гр.Гуманенка А.О., беручи до уваги Витяг з Державного реєстру речових прав на нерухоме майно про реєстрацію права власності (серія ЕАО 746625), Декларацію про готовність об’єкта до експлуатації зареєстровану в Департаменті ДАБІ у Львівській обл. від 09.10.2015р. №ЛВ 142152801177, технічний паспорт виготовлений ОКП ЛОР «БТІ та ЕО», Довідку ОКП ЛОР «БТІ та ЕО» №1/11927 від 21.08.2015р.,  виконком Винниківської міської ради -</w:t>
      </w:r>
    </w:p>
    <w:p w14:paraId="1A06E8ED" w14:textId="77777777" w:rsidR="00592263" w:rsidRDefault="00592263" w:rsidP="00592263">
      <w:pPr>
        <w:jc w:val="center"/>
        <w:rPr>
          <w:b/>
        </w:rPr>
      </w:pPr>
    </w:p>
    <w:p w14:paraId="1622953B" w14:textId="77777777" w:rsidR="00592263" w:rsidRDefault="00592263" w:rsidP="00592263">
      <w:pPr>
        <w:jc w:val="center"/>
        <w:rPr>
          <w:b/>
        </w:rPr>
      </w:pPr>
      <w:r>
        <w:rPr>
          <w:b/>
        </w:rPr>
        <w:t>В И Р І Ш И В :</w:t>
      </w:r>
    </w:p>
    <w:p w14:paraId="47C3B6B3" w14:textId="77777777" w:rsidR="00592263" w:rsidRDefault="00592263" w:rsidP="00592263">
      <w:pPr>
        <w:jc w:val="center"/>
        <w:rPr>
          <w:b/>
        </w:rPr>
      </w:pPr>
    </w:p>
    <w:p w14:paraId="3A44C8B2" w14:textId="77777777" w:rsidR="00592263" w:rsidRDefault="00592263" w:rsidP="00592263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вул.Крива,35 (к/н 4610160300:05:002:0150) у м.Винники, присвоїти поштову адресу, а саме: вул.Крива,35-г  у  м.Винники.</w:t>
      </w:r>
    </w:p>
    <w:p w14:paraId="7BD41C11" w14:textId="77777777" w:rsidR="00592263" w:rsidRDefault="00592263" w:rsidP="00592263">
      <w:pPr>
        <w:ind w:firstLine="708"/>
        <w:jc w:val="both"/>
      </w:pPr>
      <w:r>
        <w:t>Будинок  складається з 5-х житлових кімнат. Загальна площа будинку становить – 190,00 кв.м., житлова площа будинку становить – 89,60 кв.м.</w:t>
      </w:r>
    </w:p>
    <w:p w14:paraId="1345BC5A" w14:textId="77777777" w:rsidR="00592263" w:rsidRDefault="00592263" w:rsidP="00592263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  <w:bookmarkStart w:id="1" w:name="_GoBack"/>
      <w:bookmarkEnd w:id="1"/>
    </w:p>
    <w:p w14:paraId="75578C0E" w14:textId="77777777" w:rsidR="00592263" w:rsidRDefault="00592263" w:rsidP="00592263">
      <w:pPr>
        <w:jc w:val="both"/>
        <w:rPr>
          <w:b/>
          <w:i/>
        </w:rPr>
      </w:pPr>
    </w:p>
    <w:p w14:paraId="3AA4DA3D" w14:textId="77777777" w:rsidR="00592263" w:rsidRDefault="00592263" w:rsidP="00592263">
      <w:pPr>
        <w:jc w:val="both"/>
        <w:rPr>
          <w:b/>
          <w:i/>
        </w:rPr>
      </w:pPr>
    </w:p>
    <w:p w14:paraId="61553864" w14:textId="77777777" w:rsidR="00592263" w:rsidRDefault="00592263" w:rsidP="00592263">
      <w:pPr>
        <w:jc w:val="both"/>
        <w:rPr>
          <w:b/>
          <w:i/>
        </w:rPr>
      </w:pPr>
    </w:p>
    <w:p w14:paraId="1D613331" w14:textId="77777777" w:rsidR="00592263" w:rsidRDefault="00592263" w:rsidP="00592263">
      <w:pPr>
        <w:jc w:val="both"/>
        <w:rPr>
          <w:b/>
          <w:i/>
        </w:rPr>
      </w:pPr>
    </w:p>
    <w:p w14:paraId="34F590A1" w14:textId="77777777" w:rsidR="00592263" w:rsidRDefault="00592263" w:rsidP="00592263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42701" w14:textId="77777777" w:rsidR="00975DC1" w:rsidRDefault="00975DC1">
      <w:r>
        <w:separator/>
      </w:r>
    </w:p>
  </w:endnote>
  <w:endnote w:type="continuationSeparator" w:id="0">
    <w:p w14:paraId="45EEE46E" w14:textId="77777777" w:rsidR="00975DC1" w:rsidRDefault="00975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03A00" w14:textId="77777777" w:rsidR="00975DC1" w:rsidRDefault="00975DC1">
      <w:r>
        <w:separator/>
      </w:r>
    </w:p>
  </w:footnote>
  <w:footnote w:type="continuationSeparator" w:id="0">
    <w:p w14:paraId="7F90C0C6" w14:textId="77777777" w:rsidR="00975DC1" w:rsidRDefault="00975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226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5DC1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9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9C7C2-7DB3-4052-A2F4-7A6A580CD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1194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2024-01-22T13:45:00Z</dcterms:modified>
</cp:coreProperties>
</file>