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  земельної ділянки на проектування та будівництво   індивідуального житлового будинку  на земельній   ділянці  по вул.Коротка,10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5106B5" w14:textId="77777777" w:rsidR="00AF5204" w:rsidRPr="00AF5204" w:rsidRDefault="00AF5204" w:rsidP="00AF5204">
      <w:pPr>
        <w:ind w:firstLine="720"/>
        <w:jc w:val="both"/>
        <w:rPr>
          <w:sz w:val="28"/>
          <w:szCs w:val="28"/>
        </w:rPr>
      </w:pPr>
      <w:r w:rsidRPr="00AF520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гр.Ковалика Є.Є, беручи до уваги Державний Акт на право власності на земельну ділянку (серія ЯД №483826), виконком Винниківської міської ради –</w:t>
      </w:r>
    </w:p>
    <w:p w14:paraId="627B4197" w14:textId="77777777" w:rsidR="00AF5204" w:rsidRPr="00AF5204" w:rsidRDefault="00AF5204" w:rsidP="00AF5204">
      <w:pPr>
        <w:jc w:val="both"/>
        <w:rPr>
          <w:sz w:val="28"/>
          <w:szCs w:val="28"/>
        </w:rPr>
      </w:pPr>
    </w:p>
    <w:p w14:paraId="2D90372A" w14:textId="77777777" w:rsidR="00AF5204" w:rsidRPr="00AF5204" w:rsidRDefault="00AF5204" w:rsidP="00AF5204">
      <w:pPr>
        <w:jc w:val="center"/>
        <w:rPr>
          <w:sz w:val="28"/>
          <w:szCs w:val="28"/>
        </w:rPr>
      </w:pPr>
      <w:bookmarkStart w:id="1" w:name="_GoBack"/>
      <w:bookmarkEnd w:id="1"/>
      <w:r w:rsidRPr="00AF5204">
        <w:rPr>
          <w:sz w:val="28"/>
          <w:szCs w:val="28"/>
        </w:rPr>
        <w:t>ВИРІШИВ:</w:t>
      </w:r>
    </w:p>
    <w:p w14:paraId="10A12306" w14:textId="77777777" w:rsidR="00AF5204" w:rsidRPr="00AF5204" w:rsidRDefault="00AF5204" w:rsidP="00AF5204">
      <w:pPr>
        <w:jc w:val="both"/>
        <w:rPr>
          <w:sz w:val="28"/>
          <w:szCs w:val="28"/>
        </w:rPr>
      </w:pPr>
    </w:p>
    <w:p w14:paraId="10C94BB7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1.</w:t>
      </w:r>
      <w:r w:rsidRPr="00AF5204">
        <w:rPr>
          <w:sz w:val="28"/>
          <w:szCs w:val="28"/>
        </w:rPr>
        <w:tab/>
        <w:t>Видати гр. Ковалику Євгену Євгеновичу та Ковалику Тарасу Євгеновичу будівельний паспорт забудови земельної ділянки на проектування та будівництво індивідуального житлового  будинку на земельній ділянці по вул.Коротка,10 у м.Винники.</w:t>
      </w:r>
    </w:p>
    <w:p w14:paraId="156A573E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2.</w:t>
      </w:r>
      <w:r w:rsidRPr="00AF5204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вул.Коротка,10  у м.Винники.</w:t>
      </w:r>
    </w:p>
    <w:p w14:paraId="2BA19BFF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3.</w:t>
      </w:r>
      <w:r w:rsidRPr="00AF5204">
        <w:rPr>
          <w:sz w:val="28"/>
          <w:szCs w:val="28"/>
        </w:rPr>
        <w:tab/>
        <w:t>Зобов’язати гр.Ковалика Є.Є. та Ковалика Т.Є.:</w:t>
      </w:r>
    </w:p>
    <w:p w14:paraId="71EA617F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3.1.</w:t>
      </w:r>
      <w:r w:rsidRPr="00AF520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7AB3980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lastRenderedPageBreak/>
        <w:t>3.2.</w:t>
      </w:r>
      <w:r w:rsidRPr="00AF520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EC9C0CA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3.3.</w:t>
      </w:r>
      <w:r w:rsidRPr="00AF520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CF5BE53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3.4.</w:t>
      </w:r>
      <w:r w:rsidRPr="00AF520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A937828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3.5.</w:t>
      </w:r>
      <w:r w:rsidRPr="00AF520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6754FB3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3.6.</w:t>
      </w:r>
      <w:r w:rsidRPr="00AF520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D7F7693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4.</w:t>
      </w:r>
      <w:r w:rsidRPr="00AF5204">
        <w:rPr>
          <w:sz w:val="28"/>
          <w:szCs w:val="28"/>
        </w:rPr>
        <w:tab/>
        <w:t>Роз’яснити гр.Ковалику Є.Є. та Ковалику Т.Є., що будівельні роботи можна розпочинати тільки після отримання відповідних дозволів, згідно державних норм та правил.</w:t>
      </w:r>
    </w:p>
    <w:p w14:paraId="6DF49248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4.1.</w:t>
      </w:r>
      <w:r w:rsidRPr="00AF520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A9CCCCA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4.2.</w:t>
      </w:r>
      <w:r w:rsidRPr="00AF520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C694C4E" w14:textId="77777777" w:rsidR="00AF5204" w:rsidRPr="00AF5204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5.</w:t>
      </w:r>
      <w:r w:rsidRPr="00AF520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EA12DE4" w14:textId="77777777" w:rsidR="00AF5204" w:rsidRPr="00AF5204" w:rsidRDefault="00AF5204" w:rsidP="00AF5204">
      <w:pPr>
        <w:jc w:val="both"/>
        <w:rPr>
          <w:sz w:val="28"/>
          <w:szCs w:val="28"/>
        </w:rPr>
      </w:pPr>
    </w:p>
    <w:p w14:paraId="086A70B4" w14:textId="77777777" w:rsidR="00AF5204" w:rsidRPr="00AF5204" w:rsidRDefault="00AF5204" w:rsidP="00AF5204">
      <w:pPr>
        <w:jc w:val="both"/>
        <w:rPr>
          <w:sz w:val="28"/>
          <w:szCs w:val="28"/>
        </w:rPr>
      </w:pPr>
    </w:p>
    <w:p w14:paraId="01C471E0" w14:textId="76725A04" w:rsidR="00213958" w:rsidRPr="006F2805" w:rsidRDefault="00AF5204" w:rsidP="00AF5204">
      <w:pPr>
        <w:jc w:val="both"/>
        <w:rPr>
          <w:sz w:val="28"/>
          <w:szCs w:val="28"/>
        </w:rPr>
      </w:pPr>
      <w:r w:rsidRPr="00AF5204">
        <w:rPr>
          <w:sz w:val="28"/>
          <w:szCs w:val="28"/>
        </w:rPr>
        <w:t>Міський  голова</w:t>
      </w:r>
      <w:r w:rsidRPr="00AF5204">
        <w:rPr>
          <w:sz w:val="28"/>
          <w:szCs w:val="28"/>
        </w:rPr>
        <w:tab/>
      </w:r>
      <w:r w:rsidRPr="00AF5204">
        <w:rPr>
          <w:sz w:val="28"/>
          <w:szCs w:val="28"/>
        </w:rPr>
        <w:tab/>
      </w:r>
      <w:r w:rsidRPr="00AF5204">
        <w:rPr>
          <w:sz w:val="28"/>
          <w:szCs w:val="28"/>
        </w:rPr>
        <w:tab/>
      </w:r>
      <w:r w:rsidRPr="00AF5204">
        <w:rPr>
          <w:sz w:val="28"/>
          <w:szCs w:val="28"/>
        </w:rPr>
        <w:tab/>
      </w:r>
      <w:r w:rsidRPr="00AF5204">
        <w:rPr>
          <w:sz w:val="28"/>
          <w:szCs w:val="28"/>
        </w:rPr>
        <w:tab/>
      </w:r>
      <w:r w:rsidRPr="00AF5204">
        <w:rPr>
          <w:sz w:val="28"/>
          <w:szCs w:val="28"/>
        </w:rPr>
        <w:tab/>
      </w:r>
      <w:r w:rsidRPr="00AF5204">
        <w:rPr>
          <w:sz w:val="28"/>
          <w:szCs w:val="28"/>
        </w:rPr>
        <w:tab/>
      </w:r>
      <w:r w:rsidRPr="00AF5204">
        <w:rPr>
          <w:sz w:val="28"/>
          <w:szCs w:val="28"/>
        </w:rPr>
        <w:tab/>
      </w:r>
      <w:r w:rsidRPr="00AF5204">
        <w:rPr>
          <w:sz w:val="28"/>
          <w:szCs w:val="28"/>
        </w:rPr>
        <w:tab/>
        <w:t>В.Л.Квурт</w:t>
      </w:r>
      <w:r w:rsidRPr="00AF520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A8E768" w14:textId="77777777" w:rsidR="00240AB6" w:rsidRDefault="00240AB6">
      <w:r>
        <w:separator/>
      </w:r>
    </w:p>
  </w:endnote>
  <w:endnote w:type="continuationSeparator" w:id="0">
    <w:p w14:paraId="1112E356" w14:textId="77777777" w:rsidR="00240AB6" w:rsidRDefault="00240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D0C6E" w14:textId="77777777" w:rsidR="00240AB6" w:rsidRDefault="00240AB6">
      <w:r>
        <w:separator/>
      </w:r>
    </w:p>
  </w:footnote>
  <w:footnote w:type="continuationSeparator" w:id="0">
    <w:p w14:paraId="3123FA61" w14:textId="77777777" w:rsidR="00240AB6" w:rsidRDefault="00240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0AB6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5204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FC4FD-F379-4325-B0F9-D5DD9BF63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2137</Words>
  <Characters>1219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2024-01-18T12:19:00Z</dcterms:modified>
</cp:coreProperties>
</file>