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  житлових будинків у  кварталі багатоповерхових    житлових будинків на земельній ділянці  по вул.Кільцева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2FD748" w14:textId="77777777" w:rsidR="007D426E" w:rsidRPr="007D426E" w:rsidRDefault="007D426E" w:rsidP="007D426E">
      <w:pPr>
        <w:ind w:firstLine="720"/>
        <w:jc w:val="both"/>
        <w:rPr>
          <w:sz w:val="28"/>
          <w:szCs w:val="28"/>
        </w:rPr>
      </w:pPr>
      <w:r w:rsidRPr="007D426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ТзОВ «Девелоп-Інвест», беручи до уваги Договір оренди землі від 11.03.2008р. №04:08:438:00003,  виконком Винниківської міської ради -</w:t>
      </w:r>
    </w:p>
    <w:p w14:paraId="00774322" w14:textId="77777777" w:rsidR="007D426E" w:rsidRPr="007D426E" w:rsidRDefault="007D426E" w:rsidP="007D426E">
      <w:pPr>
        <w:jc w:val="center"/>
        <w:rPr>
          <w:sz w:val="28"/>
          <w:szCs w:val="28"/>
        </w:rPr>
      </w:pPr>
      <w:r w:rsidRPr="007D426E">
        <w:rPr>
          <w:sz w:val="28"/>
          <w:szCs w:val="28"/>
        </w:rPr>
        <w:t>ВИРІШИВ:</w:t>
      </w:r>
    </w:p>
    <w:p w14:paraId="7A572DB0" w14:textId="77777777" w:rsidR="007D426E" w:rsidRPr="007D426E" w:rsidRDefault="007D426E" w:rsidP="007D426E">
      <w:pPr>
        <w:jc w:val="both"/>
        <w:rPr>
          <w:sz w:val="28"/>
          <w:szCs w:val="28"/>
        </w:rPr>
      </w:pPr>
    </w:p>
    <w:p w14:paraId="7D80BDEF" w14:textId="08099EC0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1.</w:t>
      </w:r>
      <w:r w:rsidRPr="007D426E">
        <w:rPr>
          <w:sz w:val="28"/>
          <w:szCs w:val="28"/>
        </w:rPr>
        <w:tab/>
        <w:t>Надати ТзОВ «Девелоп-Інвест» містобудівні умови та обмеження забудови земельної ділянки на проектування та будівництво житлових будинків</w:t>
      </w:r>
      <w:bookmarkStart w:id="1" w:name="_GoBack"/>
      <w:bookmarkEnd w:id="1"/>
      <w:r w:rsidRPr="007D426E">
        <w:rPr>
          <w:sz w:val="28"/>
          <w:szCs w:val="28"/>
        </w:rPr>
        <w:t xml:space="preserve"> у  кварталі багатоповерхових  житлових будинків  на земельній ділянці  по вул.Кільцева (к/н 4610160300:04:003:0010) у м.Винники.</w:t>
      </w:r>
    </w:p>
    <w:p w14:paraId="4F036F16" w14:textId="409750F5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2.</w:t>
      </w:r>
      <w:r w:rsidRPr="007D426E">
        <w:rPr>
          <w:sz w:val="28"/>
          <w:szCs w:val="28"/>
        </w:rPr>
        <w:tab/>
        <w:t>Доручити архітектору м.Винники виконати містобудівні умови та обмеження забудови земельної ділянки на проектування та будівництво житлових будинків у  кварталі багатоповерхових житлових будинків  на земельній ділянці  по вул.Кільцева (к/н 4610160300:04:003:0010) у м.Винники.</w:t>
      </w:r>
    </w:p>
    <w:p w14:paraId="51C9832C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3.</w:t>
      </w:r>
      <w:r w:rsidRPr="007D426E">
        <w:rPr>
          <w:sz w:val="28"/>
          <w:szCs w:val="28"/>
        </w:rPr>
        <w:tab/>
        <w:t>Зобов’язати ТзОВ «Девелоп-Інвест»:</w:t>
      </w:r>
    </w:p>
    <w:p w14:paraId="3ABA0334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lastRenderedPageBreak/>
        <w:t>3.1.</w:t>
      </w:r>
      <w:r w:rsidRPr="007D426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D19C207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3.2.</w:t>
      </w:r>
      <w:r w:rsidRPr="007D426E">
        <w:rPr>
          <w:sz w:val="28"/>
          <w:szCs w:val="28"/>
        </w:rPr>
        <w:tab/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30353BBE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3.3.</w:t>
      </w:r>
      <w:r w:rsidRPr="007D426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541C085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3.4.</w:t>
      </w:r>
      <w:r w:rsidRPr="007D426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6834F49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3.5.</w:t>
      </w:r>
      <w:r w:rsidRPr="007D426E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36857A5D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3.6.</w:t>
      </w:r>
      <w:r w:rsidRPr="007D426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39B40944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4.</w:t>
      </w:r>
      <w:r w:rsidRPr="007D426E">
        <w:rPr>
          <w:sz w:val="28"/>
          <w:szCs w:val="28"/>
        </w:rPr>
        <w:tab/>
        <w:t xml:space="preserve">Роз’яснити ТзОВ «Девелоп-Інвест», що будівельні роботи можна розпочинати тільки після отримання відповідних дозволів, згідно державних норм та правил. </w:t>
      </w:r>
    </w:p>
    <w:p w14:paraId="4AD45A7B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5.</w:t>
      </w:r>
      <w:r w:rsidRPr="007D426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FA00649" w14:textId="77777777" w:rsidR="007D426E" w:rsidRPr="007D426E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6.Контроль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491E040C" w14:textId="77777777" w:rsidR="007D426E" w:rsidRPr="007D426E" w:rsidRDefault="007D426E" w:rsidP="007D426E">
      <w:pPr>
        <w:jc w:val="both"/>
        <w:rPr>
          <w:sz w:val="28"/>
          <w:szCs w:val="28"/>
        </w:rPr>
      </w:pPr>
    </w:p>
    <w:p w14:paraId="1F8E1EEC" w14:textId="77777777" w:rsidR="007D426E" w:rsidRPr="007D426E" w:rsidRDefault="007D426E" w:rsidP="007D426E">
      <w:pPr>
        <w:jc w:val="both"/>
        <w:rPr>
          <w:sz w:val="28"/>
          <w:szCs w:val="28"/>
        </w:rPr>
      </w:pPr>
    </w:p>
    <w:p w14:paraId="01C471E0" w14:textId="2A45000E" w:rsidR="00213958" w:rsidRPr="006F2805" w:rsidRDefault="007D426E" w:rsidP="007D426E">
      <w:pPr>
        <w:jc w:val="both"/>
        <w:rPr>
          <w:sz w:val="28"/>
          <w:szCs w:val="28"/>
        </w:rPr>
      </w:pPr>
      <w:r w:rsidRPr="007D426E">
        <w:rPr>
          <w:sz w:val="28"/>
          <w:szCs w:val="28"/>
        </w:rPr>
        <w:t>Міський голова</w:t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</w:r>
      <w:r w:rsidRPr="007D426E">
        <w:rPr>
          <w:sz w:val="28"/>
          <w:szCs w:val="28"/>
        </w:rPr>
        <w:tab/>
        <w:t>В.Л.Квурт</w:t>
      </w:r>
      <w:r w:rsidRPr="007D426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91F7E" w14:textId="77777777" w:rsidR="00EA424E" w:rsidRDefault="00EA424E">
      <w:r>
        <w:separator/>
      </w:r>
    </w:p>
  </w:endnote>
  <w:endnote w:type="continuationSeparator" w:id="0">
    <w:p w14:paraId="7AB37764" w14:textId="77777777" w:rsidR="00EA424E" w:rsidRDefault="00EA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4DCE6" w14:textId="77777777" w:rsidR="00EA424E" w:rsidRDefault="00EA424E">
      <w:r>
        <w:separator/>
      </w:r>
    </w:p>
  </w:footnote>
  <w:footnote w:type="continuationSeparator" w:id="0">
    <w:p w14:paraId="095D97AD" w14:textId="77777777" w:rsidR="00EA424E" w:rsidRDefault="00EA4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426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424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49953-CAC3-45F7-A751-84DB3954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2096</Words>
  <Characters>1195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2024-01-19T12:33:00Z</dcterms:modified>
</cp:coreProperties>
</file>