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багатоквартирному   житловому будинку по вул.Івасюка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9F0FD0" w14:textId="77777777" w:rsidR="00DC1F17" w:rsidRPr="00DC1F17" w:rsidRDefault="00DC1F17" w:rsidP="00DC1F17">
      <w:pPr>
        <w:ind w:firstLine="720"/>
        <w:jc w:val="both"/>
        <w:rPr>
          <w:sz w:val="28"/>
          <w:szCs w:val="28"/>
        </w:rPr>
      </w:pPr>
      <w:r w:rsidRPr="00DC1F17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</w:t>
      </w:r>
      <w:bookmarkStart w:id="1" w:name="_GoBack"/>
      <w:bookmarkEnd w:id="1"/>
      <w:r w:rsidRPr="00DC1F17">
        <w:rPr>
          <w:sz w:val="28"/>
          <w:szCs w:val="28"/>
        </w:rPr>
        <w:t>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розглянувши заяву гр.Росоловського В.І., беручи до уваги Декларацію про готовність об’єкта до експлуатації, зареєстровану в Інспекції ДАБК у Львівській області від 03.03.2014р. №ЛВ 143140610054, Довідку ОКП ЛОР «БТІ та ЕО» №2/18568 від 21.11.2013р.,   виконком Винниківської міської ради -</w:t>
      </w:r>
    </w:p>
    <w:p w14:paraId="6F2E545C" w14:textId="77777777" w:rsidR="00DC1F17" w:rsidRPr="00DC1F17" w:rsidRDefault="00DC1F17" w:rsidP="00DC1F17">
      <w:pPr>
        <w:jc w:val="both"/>
        <w:rPr>
          <w:sz w:val="28"/>
          <w:szCs w:val="28"/>
        </w:rPr>
      </w:pPr>
    </w:p>
    <w:p w14:paraId="5F67374B" w14:textId="77777777" w:rsidR="00DC1F17" w:rsidRPr="00DC1F17" w:rsidRDefault="00DC1F17" w:rsidP="00DC1F17">
      <w:pPr>
        <w:jc w:val="center"/>
        <w:rPr>
          <w:sz w:val="28"/>
          <w:szCs w:val="28"/>
        </w:rPr>
      </w:pPr>
      <w:r w:rsidRPr="00DC1F17">
        <w:rPr>
          <w:sz w:val="28"/>
          <w:szCs w:val="28"/>
        </w:rPr>
        <w:t>В И Р І Ш И В :</w:t>
      </w:r>
    </w:p>
    <w:p w14:paraId="15C12B6A" w14:textId="77777777" w:rsidR="00DC1F17" w:rsidRPr="00DC1F17" w:rsidRDefault="00DC1F17" w:rsidP="00DC1F17">
      <w:pPr>
        <w:jc w:val="both"/>
        <w:rPr>
          <w:sz w:val="28"/>
          <w:szCs w:val="28"/>
        </w:rPr>
      </w:pPr>
    </w:p>
    <w:p w14:paraId="2EAB3BF4" w14:textId="77777777" w:rsidR="00DC1F17" w:rsidRPr="00DC1F17" w:rsidRDefault="00DC1F17" w:rsidP="00DC1F17">
      <w:pPr>
        <w:jc w:val="both"/>
        <w:rPr>
          <w:sz w:val="28"/>
          <w:szCs w:val="28"/>
        </w:rPr>
      </w:pPr>
      <w:r w:rsidRPr="00DC1F17">
        <w:rPr>
          <w:sz w:val="28"/>
          <w:szCs w:val="28"/>
        </w:rPr>
        <w:t>1.</w:t>
      </w:r>
      <w:r w:rsidRPr="00DC1F17">
        <w:rPr>
          <w:sz w:val="28"/>
          <w:szCs w:val="28"/>
        </w:rPr>
        <w:tab/>
        <w:t>Багатоквартирному житловому будинку, здійсненому на земельній ділянці по вул.Івасюка ( к/н 4610160300:03:001:0080) у м.Винники присвоїти поштову адресу, а саме:  вул.Івасюка,35  м.Винники.</w:t>
      </w:r>
    </w:p>
    <w:p w14:paraId="7A27CD30" w14:textId="77777777" w:rsidR="00DC1F17" w:rsidRPr="00DC1F17" w:rsidRDefault="00DC1F17" w:rsidP="00DC1F17">
      <w:pPr>
        <w:jc w:val="both"/>
        <w:rPr>
          <w:sz w:val="28"/>
          <w:szCs w:val="28"/>
        </w:rPr>
      </w:pPr>
      <w:r w:rsidRPr="00DC1F17">
        <w:rPr>
          <w:sz w:val="28"/>
          <w:szCs w:val="28"/>
        </w:rPr>
        <w:t>2.</w:t>
      </w:r>
      <w:r w:rsidRPr="00DC1F1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63F7AA90" w14:textId="77777777" w:rsidR="00DC1F17" w:rsidRPr="00DC1F17" w:rsidRDefault="00DC1F17" w:rsidP="00DC1F17">
      <w:pPr>
        <w:jc w:val="both"/>
        <w:rPr>
          <w:sz w:val="28"/>
          <w:szCs w:val="28"/>
        </w:rPr>
      </w:pPr>
    </w:p>
    <w:p w14:paraId="2F574788" w14:textId="77777777" w:rsidR="00DC1F17" w:rsidRPr="00DC1F17" w:rsidRDefault="00DC1F17" w:rsidP="00DC1F17">
      <w:pPr>
        <w:jc w:val="both"/>
        <w:rPr>
          <w:sz w:val="28"/>
          <w:szCs w:val="28"/>
        </w:rPr>
      </w:pPr>
    </w:p>
    <w:p w14:paraId="425FF17E" w14:textId="77777777" w:rsidR="00DC1F17" w:rsidRPr="00DC1F17" w:rsidRDefault="00DC1F17" w:rsidP="00DC1F17">
      <w:pPr>
        <w:jc w:val="both"/>
        <w:rPr>
          <w:sz w:val="28"/>
          <w:szCs w:val="28"/>
        </w:rPr>
      </w:pPr>
    </w:p>
    <w:p w14:paraId="01C471E0" w14:textId="75C03461" w:rsidR="00213958" w:rsidRPr="006F2805" w:rsidRDefault="00DC1F17" w:rsidP="00DC1F17">
      <w:pPr>
        <w:jc w:val="both"/>
        <w:rPr>
          <w:sz w:val="28"/>
          <w:szCs w:val="28"/>
        </w:rPr>
      </w:pPr>
      <w:r w:rsidRPr="00DC1F17">
        <w:rPr>
          <w:sz w:val="28"/>
          <w:szCs w:val="28"/>
        </w:rPr>
        <w:t xml:space="preserve">             Міський голова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870D06" w14:textId="77777777" w:rsidR="008D6C47" w:rsidRDefault="008D6C47">
      <w:r>
        <w:separator/>
      </w:r>
    </w:p>
  </w:endnote>
  <w:endnote w:type="continuationSeparator" w:id="0">
    <w:p w14:paraId="776A35BB" w14:textId="77777777" w:rsidR="008D6C47" w:rsidRDefault="008D6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163420" w14:textId="77777777" w:rsidR="008D6C47" w:rsidRDefault="008D6C47">
      <w:r>
        <w:separator/>
      </w:r>
    </w:p>
  </w:footnote>
  <w:footnote w:type="continuationSeparator" w:id="0">
    <w:p w14:paraId="7E15A2BC" w14:textId="77777777" w:rsidR="008D6C47" w:rsidRDefault="008D6C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6C47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1F17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597A8-5E50-445F-81DC-49B2A9C40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1007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2024-01-22T13:38:00Z</dcterms:modified>
</cp:coreProperties>
</file>