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грошової                                              допомоги громадянам м. Винники.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9E83F49" w14:textId="77777777" w:rsidR="000623E2" w:rsidRDefault="000623E2" w:rsidP="000623E2">
      <w:pPr>
        <w:ind w:firstLine="708"/>
        <w:jc w:val="both"/>
        <w:rPr>
          <w:bCs/>
          <w:szCs w:val="24"/>
        </w:rPr>
      </w:pPr>
      <w:r>
        <w:rPr>
          <w:bCs/>
          <w:szCs w:val="24"/>
        </w:rPr>
        <w:t xml:space="preserve">Відповідно до „Положення про надання одноразової  грошової  допомоги та допомоги на поховання громадянам м. Винники”, затвердженого рішенням виконавчого комітету Винниківської міської ради від 30 січня 2013 року № 04,  рішення виконкому Винниківської міської ради № 06 від 30.01.2015 року „Про внесення змін до Додатку №1 рішення виконкому Винниківської міської ради № 04 від 30.01.2013 р.»,   беручи до уваги протокол комісії з питань надання одноразової матеріальної допомоги № 2 від 25.01.2016 року, виконавчий комітет Винниківської  міської  ради –  </w:t>
      </w:r>
    </w:p>
    <w:p w14:paraId="3DD0B407" w14:textId="77777777" w:rsidR="000623E2" w:rsidRDefault="000623E2" w:rsidP="000623E2">
      <w:pPr>
        <w:tabs>
          <w:tab w:val="left" w:pos="3870"/>
          <w:tab w:val="center" w:pos="5170"/>
        </w:tabs>
        <w:rPr>
          <w:b/>
          <w:szCs w:val="24"/>
        </w:rPr>
      </w:pPr>
      <w:r>
        <w:rPr>
          <w:bCs/>
          <w:szCs w:val="24"/>
        </w:rPr>
        <w:tab/>
      </w:r>
      <w:r>
        <w:rPr>
          <w:b/>
          <w:bCs/>
          <w:szCs w:val="24"/>
        </w:rPr>
        <w:t xml:space="preserve">В И Р І Ш И В : </w:t>
      </w:r>
    </w:p>
    <w:p w14:paraId="0A974896" w14:textId="77777777" w:rsidR="000623E2" w:rsidRDefault="000623E2" w:rsidP="000623E2">
      <w:pPr>
        <w:tabs>
          <w:tab w:val="left" w:pos="3870"/>
          <w:tab w:val="center" w:pos="5170"/>
        </w:tabs>
        <w:rPr>
          <w:szCs w:val="24"/>
          <w:lang w:val="ru-RU"/>
        </w:rPr>
      </w:pPr>
      <w:r>
        <w:rPr>
          <w:b/>
          <w:szCs w:val="24"/>
        </w:rPr>
        <w:t xml:space="preserve">1.         </w:t>
      </w:r>
      <w:r>
        <w:rPr>
          <w:b/>
          <w:szCs w:val="24"/>
          <w:lang w:val="ru-RU"/>
        </w:rPr>
        <w:t>Надати одноразову грошову допомогу громадянам м. Винники</w:t>
      </w:r>
    </w:p>
    <w:p w14:paraId="68C86660" w14:textId="77777777" w:rsidR="000623E2" w:rsidRDefault="000623E2" w:rsidP="000623E2">
      <w:pPr>
        <w:numPr>
          <w:ilvl w:val="1"/>
          <w:numId w:val="3"/>
        </w:numPr>
        <w:tabs>
          <w:tab w:val="left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szCs w:val="24"/>
          <w:lang w:val="ru-RU"/>
        </w:rPr>
        <w:t>Остапчук Марії Степанівні</w:t>
      </w:r>
      <w:r>
        <w:rPr>
          <w:szCs w:val="24"/>
        </w:rPr>
        <w:t>, 1961р.н., малозабезпечена, проживає</w:t>
      </w:r>
      <w:r>
        <w:rPr>
          <w:bCs/>
          <w:szCs w:val="24"/>
        </w:rPr>
        <w:t xml:space="preserve">  у м. Винники, </w:t>
      </w:r>
      <w:r>
        <w:rPr>
          <w:szCs w:val="24"/>
        </w:rPr>
        <w:t xml:space="preserve">вул. Ломоносова, 13-1,   </w:t>
      </w:r>
      <w:r>
        <w:rPr>
          <w:bCs/>
          <w:szCs w:val="24"/>
        </w:rPr>
        <w:t>в сумі - 300 грн.;</w:t>
      </w:r>
    </w:p>
    <w:p w14:paraId="6B0C6071" w14:textId="77777777" w:rsidR="000623E2" w:rsidRDefault="000623E2" w:rsidP="000623E2">
      <w:pPr>
        <w:numPr>
          <w:ilvl w:val="1"/>
          <w:numId w:val="3"/>
        </w:numPr>
        <w:tabs>
          <w:tab w:val="left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Костерева Роману Степановичу, 1979р.н.,</w:t>
      </w:r>
      <w:r>
        <w:rPr>
          <w:szCs w:val="24"/>
        </w:rPr>
        <w:t xml:space="preserve"> учасник АТО, багатодітна сім’я,</w:t>
      </w:r>
      <w:r>
        <w:rPr>
          <w:bCs/>
          <w:szCs w:val="24"/>
        </w:rPr>
        <w:t xml:space="preserve"> проживає в м. Винники, вул. 500-річчя Січі, 4, в сумі - 500 грн;</w:t>
      </w:r>
    </w:p>
    <w:p w14:paraId="54DCBAA6" w14:textId="77777777" w:rsidR="000623E2" w:rsidRDefault="000623E2" w:rsidP="000623E2">
      <w:pPr>
        <w:numPr>
          <w:ilvl w:val="1"/>
          <w:numId w:val="3"/>
        </w:numPr>
        <w:tabs>
          <w:tab w:val="left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Дейнеці Світлані Михайлівні, 1952р.н.,</w:t>
      </w:r>
      <w:r>
        <w:rPr>
          <w:szCs w:val="24"/>
        </w:rPr>
        <w:t xml:space="preserve"> на лікування матері інваліда ІІ групи,</w:t>
      </w:r>
      <w:r>
        <w:rPr>
          <w:bCs/>
          <w:szCs w:val="24"/>
        </w:rPr>
        <w:t xml:space="preserve"> проживає у м. Винники, вул. Галицька, 99-2, в сумі  - 400 грн. </w:t>
      </w:r>
    </w:p>
    <w:p w14:paraId="32F145DA" w14:textId="77777777" w:rsidR="000623E2" w:rsidRDefault="000623E2" w:rsidP="000623E2">
      <w:pPr>
        <w:numPr>
          <w:ilvl w:val="1"/>
          <w:numId w:val="3"/>
        </w:numPr>
        <w:tabs>
          <w:tab w:val="left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Кроншталь Ярославі Григорівні, 1942р.н., одинока, малозабезпечена, проживає у м. Винники, вул. Кільцева, 2а-31, в сумі – 300 грн.</w:t>
      </w:r>
    </w:p>
    <w:p w14:paraId="6D1183F9" w14:textId="77777777" w:rsidR="000623E2" w:rsidRDefault="000623E2" w:rsidP="000623E2">
      <w:pPr>
        <w:numPr>
          <w:ilvl w:val="1"/>
          <w:numId w:val="3"/>
        </w:numPr>
        <w:tabs>
          <w:tab w:val="left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 xml:space="preserve">Дмитерко Галині Миколаївні, 1965р.н., інвалід ІІ групи на лікування, проживає у м. Винники, вул. Ломоносова, 8, в сумі – 400 грн.    </w:t>
      </w:r>
    </w:p>
    <w:p w14:paraId="5400E81C" w14:textId="77777777" w:rsidR="000623E2" w:rsidRDefault="000623E2" w:rsidP="000623E2">
      <w:pPr>
        <w:numPr>
          <w:ilvl w:val="1"/>
          <w:numId w:val="3"/>
        </w:numPr>
        <w:tabs>
          <w:tab w:val="left" w:pos="709"/>
        </w:tabs>
        <w:suppressAutoHyphens/>
        <w:ind w:left="709" w:hanging="709"/>
        <w:jc w:val="both"/>
        <w:rPr>
          <w:bCs/>
          <w:szCs w:val="24"/>
        </w:rPr>
      </w:pPr>
      <w:r>
        <w:rPr>
          <w:bCs/>
          <w:szCs w:val="24"/>
        </w:rPr>
        <w:t>Дмитерко Миколі Івановичу, 1936р.н., малозабезпечений, дитина війни, проживає у м. Винники, вул. Ломоносова, 8, у сумі – 300 грн.</w:t>
      </w:r>
    </w:p>
    <w:p w14:paraId="41D54F5E" w14:textId="77777777" w:rsidR="000623E2" w:rsidRDefault="000623E2" w:rsidP="000623E2">
      <w:pPr>
        <w:jc w:val="both"/>
        <w:rPr>
          <w:bCs/>
          <w:szCs w:val="24"/>
        </w:rPr>
      </w:pPr>
      <w:r>
        <w:rPr>
          <w:bCs/>
          <w:szCs w:val="24"/>
        </w:rPr>
        <w:t>1.7.     Мартюк Вероніці Михайлівні 1934р.н., одинока, малозабезпечена, проживає у м.</w:t>
      </w:r>
    </w:p>
    <w:p w14:paraId="2F5290C8" w14:textId="77777777" w:rsidR="000623E2" w:rsidRDefault="000623E2" w:rsidP="000623E2">
      <w:pPr>
        <w:jc w:val="both"/>
        <w:rPr>
          <w:bCs/>
          <w:szCs w:val="24"/>
        </w:rPr>
      </w:pPr>
      <w:r>
        <w:rPr>
          <w:bCs/>
          <w:szCs w:val="24"/>
        </w:rPr>
        <w:t xml:space="preserve">           Винники, вул. Винниченка, 24-2, в сумі – 300 грн.</w:t>
      </w:r>
    </w:p>
    <w:p w14:paraId="0D891503" w14:textId="77777777" w:rsidR="000623E2" w:rsidRDefault="000623E2" w:rsidP="000623E2">
      <w:pPr>
        <w:jc w:val="both"/>
        <w:rPr>
          <w:bCs/>
          <w:szCs w:val="24"/>
        </w:rPr>
      </w:pPr>
      <w:r>
        <w:rPr>
          <w:bCs/>
          <w:szCs w:val="24"/>
        </w:rPr>
        <w:t>1.8.     Маринеско Надія Василівна 1941р.н., одинока, учасник бойових дій, проживає у м.</w:t>
      </w:r>
    </w:p>
    <w:p w14:paraId="5EF7CB16" w14:textId="77777777" w:rsidR="000623E2" w:rsidRDefault="000623E2" w:rsidP="000623E2">
      <w:pPr>
        <w:jc w:val="both"/>
        <w:rPr>
          <w:bCs/>
          <w:szCs w:val="24"/>
        </w:rPr>
      </w:pPr>
      <w:r>
        <w:rPr>
          <w:bCs/>
          <w:szCs w:val="24"/>
        </w:rPr>
        <w:t xml:space="preserve">           Винники, вул. Кільцева, 2-71, в сумі – 400 грн.</w:t>
      </w:r>
    </w:p>
    <w:p w14:paraId="6336F144" w14:textId="77777777" w:rsidR="000623E2" w:rsidRDefault="000623E2" w:rsidP="000623E2">
      <w:pPr>
        <w:jc w:val="both"/>
        <w:rPr>
          <w:bCs/>
          <w:szCs w:val="24"/>
        </w:rPr>
      </w:pPr>
      <w:r>
        <w:rPr>
          <w:bCs/>
          <w:szCs w:val="24"/>
        </w:rPr>
        <w:t>1.9.     Тарасенко Любов Василівна 1939р.н., одинока, учасник бойових дій, проживає у м.</w:t>
      </w:r>
    </w:p>
    <w:p w14:paraId="4DD2BB95" w14:textId="77777777" w:rsidR="000623E2" w:rsidRDefault="000623E2" w:rsidP="000623E2">
      <w:pPr>
        <w:jc w:val="both"/>
        <w:rPr>
          <w:bCs/>
          <w:szCs w:val="24"/>
        </w:rPr>
      </w:pPr>
      <w:r>
        <w:rPr>
          <w:bCs/>
          <w:szCs w:val="24"/>
        </w:rPr>
        <w:t xml:space="preserve">           Винники, вул. Львівська, 5, в сумі – 400 грн.</w:t>
      </w:r>
    </w:p>
    <w:p w14:paraId="287322F7" w14:textId="77777777" w:rsidR="000623E2" w:rsidRDefault="000623E2" w:rsidP="000623E2">
      <w:pPr>
        <w:jc w:val="both"/>
        <w:rPr>
          <w:bCs/>
          <w:szCs w:val="24"/>
        </w:rPr>
      </w:pPr>
      <w:r>
        <w:rPr>
          <w:bCs/>
          <w:szCs w:val="24"/>
        </w:rPr>
        <w:t>1.10.   Гайдук Марії Каролівні 1957р.н., інвалід ІІІ групи на лікування, проживає у м.</w:t>
      </w:r>
    </w:p>
    <w:p w14:paraId="64111D6B" w14:textId="77777777" w:rsidR="000623E2" w:rsidRDefault="000623E2" w:rsidP="000623E2">
      <w:pPr>
        <w:jc w:val="both"/>
        <w:rPr>
          <w:bCs/>
          <w:szCs w:val="24"/>
        </w:rPr>
      </w:pPr>
      <w:r>
        <w:rPr>
          <w:bCs/>
          <w:szCs w:val="24"/>
        </w:rPr>
        <w:t xml:space="preserve">           Винники, вул. Кільцева, 2а-29, в сумі – 400 грн.    </w:t>
      </w:r>
    </w:p>
    <w:p w14:paraId="7FA27AD8" w14:textId="77777777" w:rsidR="000623E2" w:rsidRDefault="000623E2" w:rsidP="000623E2">
      <w:pPr>
        <w:jc w:val="both"/>
        <w:rPr>
          <w:bCs/>
          <w:szCs w:val="24"/>
        </w:rPr>
      </w:pPr>
      <w:r>
        <w:rPr>
          <w:bCs/>
          <w:szCs w:val="24"/>
        </w:rPr>
        <w:t>1.11.   Кузик Анні Василівні 1944р.н., малозабезпечена на лікування, проживає у м.</w:t>
      </w:r>
    </w:p>
    <w:p w14:paraId="174F9CAB" w14:textId="77777777" w:rsidR="000623E2" w:rsidRDefault="000623E2" w:rsidP="000623E2">
      <w:pPr>
        <w:jc w:val="both"/>
        <w:rPr>
          <w:bCs/>
          <w:szCs w:val="24"/>
        </w:rPr>
      </w:pPr>
      <w:r>
        <w:rPr>
          <w:bCs/>
          <w:szCs w:val="24"/>
        </w:rPr>
        <w:t xml:space="preserve">           Винники, вул. Берегова, 38, в сумі – 400 грн.</w:t>
      </w:r>
    </w:p>
    <w:p w14:paraId="643A0AAF" w14:textId="77777777" w:rsidR="000623E2" w:rsidRDefault="000623E2" w:rsidP="000623E2">
      <w:pPr>
        <w:jc w:val="both"/>
        <w:rPr>
          <w:bCs/>
          <w:szCs w:val="24"/>
        </w:rPr>
      </w:pPr>
    </w:p>
    <w:p w14:paraId="21B8CF1E" w14:textId="77777777" w:rsidR="000623E2" w:rsidRDefault="000623E2" w:rsidP="000623E2">
      <w:pPr>
        <w:jc w:val="both"/>
        <w:rPr>
          <w:bCs/>
          <w:szCs w:val="24"/>
        </w:rPr>
      </w:pPr>
    </w:p>
    <w:p w14:paraId="49EE68D2" w14:textId="77777777" w:rsidR="000623E2" w:rsidRDefault="000623E2" w:rsidP="000623E2">
      <w:pPr>
        <w:jc w:val="both"/>
        <w:rPr>
          <w:b/>
          <w:bCs/>
          <w:szCs w:val="24"/>
        </w:rPr>
      </w:pPr>
      <w:r>
        <w:rPr>
          <w:b/>
          <w:bCs/>
          <w:szCs w:val="24"/>
        </w:rPr>
        <w:lastRenderedPageBreak/>
        <w:t xml:space="preserve">2.       </w:t>
      </w:r>
      <w:r>
        <w:rPr>
          <w:b/>
          <w:szCs w:val="24"/>
        </w:rPr>
        <w:t>Надати одноразову грошову допомогу на поховання громадянам м. Винники</w:t>
      </w:r>
    </w:p>
    <w:p w14:paraId="5A381F99" w14:textId="77777777" w:rsidR="000623E2" w:rsidRDefault="000623E2" w:rsidP="000623E2">
      <w:pPr>
        <w:jc w:val="both"/>
        <w:rPr>
          <w:b/>
          <w:bCs/>
          <w:szCs w:val="24"/>
        </w:rPr>
      </w:pPr>
    </w:p>
    <w:p w14:paraId="36210C38" w14:textId="77777777" w:rsidR="000623E2" w:rsidRDefault="000623E2" w:rsidP="000623E2">
      <w:pPr>
        <w:jc w:val="both"/>
        <w:rPr>
          <w:bCs/>
          <w:szCs w:val="24"/>
        </w:rPr>
      </w:pPr>
      <w:r>
        <w:rPr>
          <w:bCs/>
          <w:szCs w:val="24"/>
        </w:rPr>
        <w:t>2.1.    Тенетка Ілоні Андріївна 1992р.н., що проживає у Пустомитівському р-н, с. Миклашів,</w:t>
      </w:r>
    </w:p>
    <w:p w14:paraId="2CDE9FCE" w14:textId="77777777" w:rsidR="000623E2" w:rsidRDefault="000623E2" w:rsidP="000623E2">
      <w:pPr>
        <w:jc w:val="both"/>
        <w:rPr>
          <w:bCs/>
          <w:szCs w:val="24"/>
        </w:rPr>
      </w:pPr>
      <w:r>
        <w:rPr>
          <w:bCs/>
          <w:szCs w:val="24"/>
        </w:rPr>
        <w:t xml:space="preserve">          на поховання батька Тенетки Андрія Юрійовича, який на час смерті проживав та був</w:t>
      </w:r>
    </w:p>
    <w:p w14:paraId="73A5650B" w14:textId="77777777" w:rsidR="000623E2" w:rsidRDefault="000623E2" w:rsidP="000623E2">
      <w:pPr>
        <w:jc w:val="both"/>
        <w:rPr>
          <w:bCs/>
          <w:szCs w:val="24"/>
        </w:rPr>
      </w:pPr>
      <w:r>
        <w:rPr>
          <w:bCs/>
          <w:szCs w:val="24"/>
        </w:rPr>
        <w:t xml:space="preserve">          зареєстрований у м. Винники, вул. Галицька, 2а.</w:t>
      </w:r>
    </w:p>
    <w:p w14:paraId="2B225494" w14:textId="77777777" w:rsidR="000623E2" w:rsidRDefault="000623E2" w:rsidP="000623E2">
      <w:pPr>
        <w:jc w:val="both"/>
        <w:rPr>
          <w:bCs/>
          <w:szCs w:val="24"/>
        </w:rPr>
      </w:pPr>
    </w:p>
    <w:p w14:paraId="5F1375B9" w14:textId="77777777" w:rsidR="000623E2" w:rsidRDefault="000623E2" w:rsidP="000623E2">
      <w:pPr>
        <w:jc w:val="both"/>
        <w:rPr>
          <w:b/>
          <w:bCs/>
          <w:szCs w:val="24"/>
        </w:rPr>
      </w:pPr>
      <w:r>
        <w:rPr>
          <w:b/>
          <w:bCs/>
          <w:szCs w:val="24"/>
        </w:rPr>
        <w:t xml:space="preserve">3.  Контроль за виконанням даного рішення покласти на відділ обліку та звітності. </w:t>
      </w:r>
    </w:p>
    <w:p w14:paraId="089830BF" w14:textId="77777777" w:rsidR="000623E2" w:rsidRDefault="000623E2" w:rsidP="000623E2">
      <w:pPr>
        <w:jc w:val="both"/>
        <w:rPr>
          <w:b/>
          <w:bCs/>
          <w:szCs w:val="24"/>
        </w:rPr>
      </w:pPr>
    </w:p>
    <w:p w14:paraId="5192D080" w14:textId="77777777" w:rsidR="000623E2" w:rsidRDefault="000623E2" w:rsidP="000623E2">
      <w:pPr>
        <w:jc w:val="both"/>
        <w:rPr>
          <w:b/>
          <w:bCs/>
          <w:szCs w:val="24"/>
        </w:rPr>
      </w:pPr>
    </w:p>
    <w:p w14:paraId="0855926C" w14:textId="77777777" w:rsidR="000623E2" w:rsidRDefault="000623E2" w:rsidP="000623E2">
      <w:pPr>
        <w:jc w:val="both"/>
        <w:rPr>
          <w:bCs/>
          <w:szCs w:val="24"/>
        </w:rPr>
      </w:pPr>
    </w:p>
    <w:p w14:paraId="66AFB6D1" w14:textId="77777777" w:rsidR="000623E2" w:rsidRPr="000623E2" w:rsidRDefault="000623E2" w:rsidP="000623E2">
      <w:pPr>
        <w:jc w:val="both"/>
        <w:rPr>
          <w:rFonts w:ascii="Calibri" w:hAnsi="Calibri"/>
          <w:sz w:val="22"/>
          <w:szCs w:val="22"/>
          <w:lang w:val="ru-RU"/>
        </w:rPr>
      </w:pPr>
      <w:bookmarkStart w:id="1" w:name="_GoBack"/>
      <w:bookmarkEnd w:id="1"/>
      <w:r>
        <w:rPr>
          <w:b/>
          <w:bCs/>
          <w:szCs w:val="24"/>
        </w:rPr>
        <w:t>Міський голова                                                                                                   В.Л.Квурт</w:t>
      </w:r>
    </w:p>
    <w:p w14:paraId="01C471E0" w14:textId="77777777" w:rsidR="00213958" w:rsidRPr="000623E2" w:rsidRDefault="00213958" w:rsidP="00471A72">
      <w:pPr>
        <w:rPr>
          <w:sz w:val="28"/>
          <w:szCs w:val="28"/>
          <w:lang w:val="ru-RU"/>
        </w:rPr>
      </w:pPr>
    </w:p>
    <w:sectPr w:rsidR="00213958" w:rsidRPr="000623E2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466524" w14:textId="77777777" w:rsidR="00A15EFC" w:rsidRDefault="00A15EFC">
      <w:r>
        <w:separator/>
      </w:r>
    </w:p>
  </w:endnote>
  <w:endnote w:type="continuationSeparator" w:id="0">
    <w:p w14:paraId="746E237C" w14:textId="77777777" w:rsidR="00A15EFC" w:rsidRDefault="00A15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86459A" w14:textId="77777777" w:rsidR="00A15EFC" w:rsidRDefault="00A15EFC">
      <w:r>
        <w:separator/>
      </w:r>
    </w:p>
  </w:footnote>
  <w:footnote w:type="continuationSeparator" w:id="0">
    <w:p w14:paraId="22C104DD" w14:textId="77777777" w:rsidR="00A15EFC" w:rsidRDefault="00A15E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  <w:b w:val="0"/>
        <w:bCs/>
        <w:sz w:val="24"/>
        <w:szCs w:val="24"/>
        <w:lang w:val="uk-UA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623E2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15EFC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20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0B188A-C97B-480E-BAC0-D5C28CC67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1963</Words>
  <Characters>1119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2024-01-26T10:56:00Z</dcterms:modified>
</cp:coreProperties>
</file>