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виконавчого комітету                                     Винниківської міської ради №306 від 11.12.2016 року   "Про утворення комісій Винниківської міської ради   та затвердження Положень про комісії"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D87BF41" w14:textId="77777777" w:rsidR="000E2FF1" w:rsidRPr="000E2FF1" w:rsidRDefault="000E2FF1" w:rsidP="000E2FF1">
      <w:pPr>
        <w:ind w:firstLine="720"/>
        <w:jc w:val="both"/>
        <w:rPr>
          <w:sz w:val="28"/>
          <w:szCs w:val="28"/>
        </w:rPr>
      </w:pPr>
      <w:r w:rsidRPr="000E2FF1">
        <w:rPr>
          <w:sz w:val="28"/>
          <w:szCs w:val="28"/>
        </w:rPr>
        <w:t xml:space="preserve">Керуючись Законом України «Про місцеве самоврядування в Україні», Регламентом виконавчого комітету Винниківської міської ради, беручи до уваги рішення Винниківської міської ради №17 від 03.12.2015 року «Про затвердження структури виконавчих органів Винниківської міської ради, загальної чисельності апарату та її виконавчих органів», виконавчий комітет Винниківської міської ради </w:t>
      </w:r>
    </w:p>
    <w:p w14:paraId="52CE42E9" w14:textId="77777777" w:rsidR="000E2FF1" w:rsidRPr="000E2FF1" w:rsidRDefault="000E2FF1" w:rsidP="000E2FF1">
      <w:pPr>
        <w:jc w:val="center"/>
        <w:rPr>
          <w:sz w:val="28"/>
          <w:szCs w:val="28"/>
        </w:rPr>
      </w:pPr>
      <w:bookmarkStart w:id="1" w:name="_GoBack"/>
      <w:bookmarkEnd w:id="1"/>
      <w:r w:rsidRPr="000E2FF1">
        <w:rPr>
          <w:sz w:val="28"/>
          <w:szCs w:val="28"/>
        </w:rPr>
        <w:t>вирішив:</w:t>
      </w:r>
    </w:p>
    <w:p w14:paraId="4DE9C48D" w14:textId="77777777" w:rsidR="000E2FF1" w:rsidRPr="000E2FF1" w:rsidRDefault="000E2FF1" w:rsidP="000E2FF1">
      <w:pPr>
        <w:jc w:val="both"/>
        <w:rPr>
          <w:sz w:val="28"/>
          <w:szCs w:val="28"/>
        </w:rPr>
      </w:pPr>
    </w:p>
    <w:p w14:paraId="1C26423F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1. Внести зміни у рішення виконавчого комітету Винниківської міської ради №306 від 11.12.2016 року «Про утворення комісій Винниківської міської ради та затвердження Положень про комісії»:</w:t>
      </w:r>
    </w:p>
    <w:p w14:paraId="02C82962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1.1. Пункт 1 викласти у наступній редакції:</w:t>
      </w:r>
    </w:p>
    <w:p w14:paraId="53E83472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Утворити міжвідомчу комісію при виконавчому комітеті Винниківської міської ради у складі:</w:t>
      </w:r>
    </w:p>
    <w:p w14:paraId="0E30DAD4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Заступник міського голови з питань житлово-комунального господарства та фінансової політики – голова комісії;</w:t>
      </w:r>
    </w:p>
    <w:p w14:paraId="0347A03B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Начальник відділу містобудування та управління ресурсами – заступник голови комісії;</w:t>
      </w:r>
    </w:p>
    <w:p w14:paraId="6DDAA729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Спеціаліст-архітектор – секретар комісії;</w:t>
      </w:r>
    </w:p>
    <w:p w14:paraId="784BC4C8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Спеціаліст з земельних відносин;</w:t>
      </w:r>
    </w:p>
    <w:p w14:paraId="0DC92B5D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Спеціаліст з питань житлово-комунального господарства;</w:t>
      </w:r>
    </w:p>
    <w:p w14:paraId="79914841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Спеціаліст з питань екології та благоустрою;</w:t>
      </w:r>
    </w:p>
    <w:p w14:paraId="558DCBAA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Директор ДП «Добробут» МКП «Винниківське».</w:t>
      </w:r>
    </w:p>
    <w:p w14:paraId="3BCB21E2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lastRenderedPageBreak/>
        <w:t>1. 2. Пункт 3 викласти у наступній редакції:</w:t>
      </w:r>
    </w:p>
    <w:p w14:paraId="7ADFAEDE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Утворити адміністративну комісію при виконавчому комітеті Винниківської у складі:</w:t>
      </w:r>
    </w:p>
    <w:p w14:paraId="72447DB2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Заступник міського голови з питань міжнародного партнерства та гуманітарного розвитку – голова комісії;</w:t>
      </w:r>
    </w:p>
    <w:p w14:paraId="48970A07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Заступник міського голови з питань житлово-комунального господарства та фінансової політики – заступник голови комісії;</w:t>
      </w:r>
    </w:p>
    <w:p w14:paraId="65688BD4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Начальник відділу гуманітарної політики та соціального захисту – секретар комісії;</w:t>
      </w:r>
    </w:p>
    <w:p w14:paraId="76C92352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Начальник відділу юридичного забезпечення;</w:t>
      </w:r>
    </w:p>
    <w:p w14:paraId="1D5D02CB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Начальник відділу фінансової та економічної політики, контролю та аудиту.</w:t>
      </w:r>
    </w:p>
    <w:p w14:paraId="1440DEEB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1.3. Пункт 5 викласти у наступній редакції:</w:t>
      </w:r>
    </w:p>
    <w:p w14:paraId="17B4A78E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Утворити комітет з конкурсних торгів при виконавчому комітеті Винниківської міської ради у складі:</w:t>
      </w:r>
    </w:p>
    <w:p w14:paraId="088C9F52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Заступник міського голови з питань житлово-комунального господарства та фінансової політики – голова комісії;</w:t>
      </w:r>
    </w:p>
    <w:p w14:paraId="15C8D120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Заступник міського голови з питань міжнародного партнерства та гуманітарного розвитку;</w:t>
      </w:r>
    </w:p>
    <w:p w14:paraId="540B8547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Начальник відділу юридичного забезпечення;</w:t>
      </w:r>
    </w:p>
    <w:p w14:paraId="5904C7AA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Спеціаліст-архітектор;</w:t>
      </w:r>
    </w:p>
    <w:p w14:paraId="276C9A8D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Спеціаліст з питань екології та благоустрою;</w:t>
      </w:r>
    </w:p>
    <w:p w14:paraId="0C71EC3E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Спеціаліст з питань організаційного забезпечення роботи ради.</w:t>
      </w:r>
    </w:p>
    <w:p w14:paraId="0980B1E9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1.4. Пункт 7 викласти у наступній редакції:</w:t>
      </w:r>
    </w:p>
    <w:p w14:paraId="2935F1A4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Утворити громадську комісію з житлових питань при виконавчому комітеті Винниківської міської ради у складі:</w:t>
      </w:r>
    </w:p>
    <w:p w14:paraId="1583EAAF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Заступник міського голови з питань житлово-комунального господарства та фінансової політики – голова комісії;</w:t>
      </w:r>
    </w:p>
    <w:p w14:paraId="00CF07B5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Начальник відділу гуманітарної політики та соціального захисту – заступник голови комісії;</w:t>
      </w:r>
    </w:p>
    <w:p w14:paraId="21674CD9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Спеціаліст з соціального захисту – секретар комісії;</w:t>
      </w:r>
    </w:p>
    <w:p w14:paraId="12FBED1D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Начальник відділу житлового господарства та благоустрою;</w:t>
      </w:r>
    </w:p>
    <w:p w14:paraId="65C42D10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Спеціаліст з питань житлово-комунального господарства.</w:t>
      </w:r>
    </w:p>
    <w:p w14:paraId="3201B7DC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1.5. Пункт 9 викласти у наступній редакції:</w:t>
      </w:r>
    </w:p>
    <w:p w14:paraId="06F74A71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Утворити комісію з питань звернень громадян по наданню матеріальної допомоги при виконавчому комітеті Винниківської міської ради у складі:</w:t>
      </w:r>
    </w:p>
    <w:p w14:paraId="57EF8A85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Заступник міського голови з питань міжнародного партнерства та гуманітарного розвитку – голова комісії;</w:t>
      </w:r>
    </w:p>
    <w:p w14:paraId="1BA1F65F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Начальник відділу гуманітарної політики та соціального захисту – заступник голови комісії;</w:t>
      </w:r>
    </w:p>
    <w:p w14:paraId="2F755D20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Спеціаліст з соціального захисту – секретар комісії;</w:t>
      </w:r>
    </w:p>
    <w:p w14:paraId="44825A75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Начальник відділу фінансової та економічної політики, контролю т а аудиту;</w:t>
      </w:r>
    </w:p>
    <w:p w14:paraId="57D51F6E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Спеціаліст з питань фінансової та економічної політики.</w:t>
      </w:r>
    </w:p>
    <w:p w14:paraId="2623B281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1.6. Пункт 11 виключити.</w:t>
      </w:r>
    </w:p>
    <w:p w14:paraId="4283B5C9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1.7. Пункт 12 виключити.</w:t>
      </w:r>
    </w:p>
    <w:p w14:paraId="51E1BF54" w14:textId="77777777" w:rsidR="000E2FF1" w:rsidRPr="000E2FF1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lastRenderedPageBreak/>
        <w:t xml:space="preserve">2. Контроль за виконанням даного рішення покласти на керуючого справами виконавчого комітету. </w:t>
      </w:r>
    </w:p>
    <w:p w14:paraId="5C75D527" w14:textId="77777777" w:rsidR="000E2FF1" w:rsidRPr="000E2FF1" w:rsidRDefault="000E2FF1" w:rsidP="000E2FF1">
      <w:pPr>
        <w:jc w:val="both"/>
        <w:rPr>
          <w:sz w:val="28"/>
          <w:szCs w:val="28"/>
        </w:rPr>
      </w:pPr>
    </w:p>
    <w:p w14:paraId="2F7F18A1" w14:textId="77777777" w:rsidR="000E2FF1" w:rsidRPr="000E2FF1" w:rsidRDefault="000E2FF1" w:rsidP="000E2FF1">
      <w:pPr>
        <w:jc w:val="both"/>
        <w:rPr>
          <w:sz w:val="28"/>
          <w:szCs w:val="28"/>
        </w:rPr>
      </w:pPr>
    </w:p>
    <w:p w14:paraId="39E09BB3" w14:textId="77777777" w:rsidR="000E2FF1" w:rsidRPr="000E2FF1" w:rsidRDefault="000E2FF1" w:rsidP="000E2FF1">
      <w:pPr>
        <w:jc w:val="both"/>
        <w:rPr>
          <w:sz w:val="28"/>
          <w:szCs w:val="28"/>
        </w:rPr>
      </w:pPr>
    </w:p>
    <w:p w14:paraId="01C471E0" w14:textId="78C1F93E" w:rsidR="00213958" w:rsidRPr="006F2805" w:rsidRDefault="000E2FF1" w:rsidP="000E2FF1">
      <w:pPr>
        <w:jc w:val="both"/>
        <w:rPr>
          <w:sz w:val="28"/>
          <w:szCs w:val="28"/>
        </w:rPr>
      </w:pPr>
      <w:r w:rsidRPr="000E2FF1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64C2CF" w14:textId="77777777" w:rsidR="001D0889" w:rsidRDefault="001D0889">
      <w:r>
        <w:separator/>
      </w:r>
    </w:p>
  </w:endnote>
  <w:endnote w:type="continuationSeparator" w:id="0">
    <w:p w14:paraId="63048210" w14:textId="77777777" w:rsidR="001D0889" w:rsidRDefault="001D0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D4F738" w14:textId="77777777" w:rsidR="001D0889" w:rsidRDefault="001D0889">
      <w:r>
        <w:separator/>
      </w:r>
    </w:p>
  </w:footnote>
  <w:footnote w:type="continuationSeparator" w:id="0">
    <w:p w14:paraId="5D6ED85B" w14:textId="77777777" w:rsidR="001D0889" w:rsidRDefault="001D08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2FF1"/>
    <w:rsid w:val="001125AA"/>
    <w:rsid w:val="00197762"/>
    <w:rsid w:val="001A16D8"/>
    <w:rsid w:val="001A2D70"/>
    <w:rsid w:val="001B53EB"/>
    <w:rsid w:val="001D0889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673E1-7831-4030-B410-1B3A4A833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2570</Words>
  <Characters>1466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2024-02-01T08:22:00Z</dcterms:modified>
</cp:coreProperties>
</file>