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E78371D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перегляд кал</w:t>
            </w:r>
            <w:r w:rsidR="00093D79">
              <w:rPr>
                <w:b/>
                <w:sz w:val="28"/>
              </w:rPr>
              <w:t>ькуляції на роботи, які здійснює ДП«</w:t>
            </w:r>
            <w:r w:rsidRPr="00BE7A3D">
              <w:rPr>
                <w:b/>
                <w:sz w:val="28"/>
              </w:rPr>
              <w:t>Добробут" МКП "Винниківське"    у зв'язку із зміною окремих складових   економічно обґрунтованих витрат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D6BCEB" w14:textId="77777777" w:rsidR="00093D79" w:rsidRPr="00093D79" w:rsidRDefault="00093D79" w:rsidP="00093D79">
      <w:pPr>
        <w:ind w:firstLine="720"/>
        <w:jc w:val="both"/>
        <w:rPr>
          <w:sz w:val="28"/>
          <w:szCs w:val="28"/>
        </w:rPr>
      </w:pPr>
      <w:r w:rsidRPr="00093D79">
        <w:rPr>
          <w:sz w:val="28"/>
          <w:szCs w:val="28"/>
        </w:rPr>
        <w:t xml:space="preserve">Керуючись пп.2 п.а ч.1 ст. 28 Закону України «Про місцеве самоврядування в Україні», ч.10 ст. 31 Закону України «Про житлово-комунальні послуги», розглянувши звернення ДП «Добробут» МКП «Винниківське», зареєстроване за вх. №2-47-3-82 від 09.02.2016 року, у зв’язку із зміною окремих складових економічно обґрунтованих витрат з причин, які не залежать від виконавця, зокрема, у зв’язку із зміною нарахування на заробітну плату, мінімальної заробітної плати, паливно-енергетичних та інших матерільних ресурсів, виконавчий комітет Винниківської міської ради </w:t>
      </w:r>
    </w:p>
    <w:p w14:paraId="1D1A67C7" w14:textId="77777777" w:rsidR="00093D79" w:rsidRPr="00093D79" w:rsidRDefault="00093D79" w:rsidP="00093D79">
      <w:pPr>
        <w:jc w:val="both"/>
        <w:rPr>
          <w:sz w:val="28"/>
          <w:szCs w:val="28"/>
        </w:rPr>
      </w:pPr>
    </w:p>
    <w:p w14:paraId="7C6AECDA" w14:textId="364D0EB4" w:rsidR="00093D79" w:rsidRPr="00093D79" w:rsidRDefault="00093D79" w:rsidP="00093D79">
      <w:pPr>
        <w:jc w:val="center"/>
        <w:rPr>
          <w:sz w:val="28"/>
          <w:szCs w:val="28"/>
        </w:rPr>
      </w:pPr>
      <w:r w:rsidRPr="00093D79">
        <w:rPr>
          <w:sz w:val="28"/>
          <w:szCs w:val="28"/>
        </w:rPr>
        <w:t>Вирішив:</w:t>
      </w:r>
    </w:p>
    <w:p w14:paraId="2D0D6A3F" w14:textId="77777777" w:rsidR="00093D79" w:rsidRPr="00093D79" w:rsidRDefault="00093D79" w:rsidP="00093D79">
      <w:pPr>
        <w:jc w:val="both"/>
        <w:rPr>
          <w:sz w:val="28"/>
          <w:szCs w:val="28"/>
        </w:rPr>
      </w:pPr>
    </w:p>
    <w:p w14:paraId="76B1C0E2" w14:textId="77777777" w:rsidR="00093D79" w:rsidRPr="00093D79" w:rsidRDefault="00093D79" w:rsidP="00093D79">
      <w:pPr>
        <w:jc w:val="both"/>
        <w:rPr>
          <w:sz w:val="28"/>
          <w:szCs w:val="28"/>
        </w:rPr>
      </w:pPr>
      <w:r w:rsidRPr="00093D79">
        <w:rPr>
          <w:sz w:val="28"/>
          <w:szCs w:val="28"/>
        </w:rPr>
        <w:t>1. Провести перегляд калькуляцій на роботи, які здійснює ДП «Добробут» МКП «Винниківське»  згідно  Додатків 1-18.</w:t>
      </w:r>
    </w:p>
    <w:p w14:paraId="1C41A1AE" w14:textId="77777777" w:rsidR="00093D79" w:rsidRPr="00093D79" w:rsidRDefault="00093D79" w:rsidP="00093D79">
      <w:pPr>
        <w:jc w:val="both"/>
        <w:rPr>
          <w:sz w:val="28"/>
          <w:szCs w:val="28"/>
        </w:rPr>
      </w:pPr>
      <w:r w:rsidRPr="00093D79">
        <w:rPr>
          <w:sz w:val="28"/>
          <w:szCs w:val="28"/>
        </w:rPr>
        <w:t>2. Контроль за виконанням даного рішення покласти на директора ДП «Добробут» МКП «Винниківське» Венгриновича Павла Михайловича.</w:t>
      </w:r>
    </w:p>
    <w:p w14:paraId="1CE44231" w14:textId="77777777" w:rsidR="00093D79" w:rsidRPr="00093D79" w:rsidRDefault="00093D79" w:rsidP="00093D79">
      <w:pPr>
        <w:jc w:val="both"/>
        <w:rPr>
          <w:sz w:val="28"/>
          <w:szCs w:val="28"/>
        </w:rPr>
      </w:pPr>
    </w:p>
    <w:p w14:paraId="7BCC0B31" w14:textId="77777777" w:rsidR="00093D79" w:rsidRPr="00093D79" w:rsidRDefault="00093D79" w:rsidP="00093D79">
      <w:pPr>
        <w:jc w:val="both"/>
        <w:rPr>
          <w:sz w:val="28"/>
          <w:szCs w:val="28"/>
        </w:rPr>
      </w:pPr>
    </w:p>
    <w:p w14:paraId="5DD65C3F" w14:textId="77777777" w:rsidR="00093D79" w:rsidRPr="00093D79" w:rsidRDefault="00093D79" w:rsidP="00093D79">
      <w:pPr>
        <w:jc w:val="both"/>
        <w:rPr>
          <w:sz w:val="28"/>
          <w:szCs w:val="28"/>
        </w:rPr>
      </w:pPr>
    </w:p>
    <w:p w14:paraId="039DCA10" w14:textId="77777777" w:rsidR="00093D79" w:rsidRPr="00093D79" w:rsidRDefault="00093D79" w:rsidP="00093D79">
      <w:pPr>
        <w:jc w:val="both"/>
        <w:rPr>
          <w:sz w:val="28"/>
          <w:szCs w:val="28"/>
        </w:rPr>
      </w:pPr>
    </w:p>
    <w:p w14:paraId="01C471E0" w14:textId="5AF45FC0" w:rsidR="00213958" w:rsidRPr="006F2805" w:rsidRDefault="00093D79" w:rsidP="00093D79">
      <w:pPr>
        <w:jc w:val="both"/>
        <w:rPr>
          <w:sz w:val="28"/>
          <w:szCs w:val="28"/>
        </w:rPr>
      </w:pPr>
      <w:r w:rsidRPr="00093D79">
        <w:rPr>
          <w:sz w:val="28"/>
          <w:szCs w:val="28"/>
        </w:rPr>
        <w:t>Міський голова</w:t>
      </w:r>
      <w:r w:rsidRPr="00093D79">
        <w:rPr>
          <w:sz w:val="28"/>
          <w:szCs w:val="28"/>
        </w:rPr>
        <w:tab/>
      </w:r>
      <w:r w:rsidRPr="00093D79">
        <w:rPr>
          <w:sz w:val="28"/>
          <w:szCs w:val="28"/>
        </w:rPr>
        <w:tab/>
      </w:r>
      <w:r w:rsidRPr="00093D79">
        <w:rPr>
          <w:sz w:val="28"/>
          <w:szCs w:val="28"/>
        </w:rPr>
        <w:tab/>
      </w:r>
      <w:r w:rsidRPr="00093D79">
        <w:rPr>
          <w:sz w:val="28"/>
          <w:szCs w:val="28"/>
        </w:rPr>
        <w:tab/>
      </w:r>
      <w:r w:rsidRPr="00093D79">
        <w:rPr>
          <w:sz w:val="28"/>
          <w:szCs w:val="28"/>
        </w:rPr>
        <w:tab/>
      </w:r>
      <w:r w:rsidRPr="00093D79">
        <w:rPr>
          <w:sz w:val="28"/>
          <w:szCs w:val="28"/>
        </w:rPr>
        <w:tab/>
      </w:r>
      <w:r w:rsidRPr="00093D79">
        <w:rPr>
          <w:sz w:val="28"/>
          <w:szCs w:val="28"/>
        </w:rPr>
        <w:tab/>
      </w:r>
      <w:r w:rsidRPr="00093D79">
        <w:rPr>
          <w:sz w:val="28"/>
          <w:szCs w:val="28"/>
        </w:rPr>
        <w:tab/>
      </w:r>
      <w:r w:rsidRPr="00093D79">
        <w:rPr>
          <w:sz w:val="28"/>
          <w:szCs w:val="28"/>
        </w:rPr>
        <w:tab/>
        <w:t>В.Л.</w:t>
      </w:r>
      <w:bookmarkStart w:id="1" w:name="_GoBack"/>
      <w:bookmarkEnd w:id="1"/>
      <w:r w:rsidRPr="00093D79">
        <w:rPr>
          <w:sz w:val="28"/>
          <w:szCs w:val="28"/>
        </w:rPr>
        <w:t>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42EC5" w14:textId="77777777" w:rsidR="00E60641" w:rsidRDefault="00E60641">
      <w:r>
        <w:separator/>
      </w:r>
    </w:p>
  </w:endnote>
  <w:endnote w:type="continuationSeparator" w:id="0">
    <w:p w14:paraId="6EB4161B" w14:textId="77777777" w:rsidR="00E60641" w:rsidRDefault="00E6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BB576" w14:textId="77777777" w:rsidR="00E60641" w:rsidRDefault="00E60641">
      <w:r>
        <w:separator/>
      </w:r>
    </w:p>
  </w:footnote>
  <w:footnote w:type="continuationSeparator" w:id="0">
    <w:p w14:paraId="5C274CDF" w14:textId="77777777" w:rsidR="00E60641" w:rsidRDefault="00E60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3D7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064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78369-872A-4538-A886-EA2E24C7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2024-02-01T09:44:00Z</dcterms:modified>
</cp:coreProperties>
</file>