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0DD9ED" w14:textId="77777777" w:rsidR="00475000" w:rsidRPr="00475000" w:rsidRDefault="00475000" w:rsidP="00475000">
      <w:pPr>
        <w:ind w:firstLine="720"/>
        <w:jc w:val="both"/>
        <w:rPr>
          <w:sz w:val="28"/>
          <w:szCs w:val="28"/>
        </w:rPr>
      </w:pPr>
      <w:r w:rsidRPr="00475000">
        <w:rPr>
          <w:sz w:val="28"/>
          <w:szCs w:val="28"/>
        </w:rPr>
        <w:t xml:space="preserve">Відповідно до „Положення про надання одноразової  грошової  допомоги та допомоги на поховання громадянам м. Винники”, затвердженого рішенням виконавчого комітету Винниківської міської ради від 30 січня 2013 року № 04,  рішення виконкому Винниківської міської ради № 06 від 30.01.2015 року „Про внесення змін до Додатку №1 рішення виконкому Винниківської міської ради № 04 від 30.01.2013 р.», беручи до уваги протокол комісії з питань надання одноразової матеріальної допомоги, протокол № 3 від 08.02.2016 року, виконавчий комітет Винниківської  міської  ради –  </w:t>
      </w:r>
    </w:p>
    <w:p w14:paraId="5CABFAFA" w14:textId="77777777" w:rsidR="00475000" w:rsidRDefault="00475000" w:rsidP="00475000">
      <w:pPr>
        <w:jc w:val="center"/>
        <w:rPr>
          <w:sz w:val="28"/>
          <w:szCs w:val="28"/>
        </w:rPr>
      </w:pPr>
    </w:p>
    <w:p w14:paraId="566E2DD7" w14:textId="4CC832FE" w:rsidR="00475000" w:rsidRDefault="00475000" w:rsidP="00475000">
      <w:pPr>
        <w:jc w:val="center"/>
        <w:rPr>
          <w:sz w:val="28"/>
          <w:szCs w:val="28"/>
        </w:rPr>
      </w:pPr>
      <w:r w:rsidRPr="00475000">
        <w:rPr>
          <w:sz w:val="28"/>
          <w:szCs w:val="28"/>
        </w:rPr>
        <w:t>В И Р І Ш И В :</w:t>
      </w:r>
    </w:p>
    <w:p w14:paraId="375922E0" w14:textId="77777777" w:rsidR="00475000" w:rsidRPr="00475000" w:rsidRDefault="00475000" w:rsidP="00475000">
      <w:pPr>
        <w:jc w:val="center"/>
        <w:rPr>
          <w:sz w:val="28"/>
          <w:szCs w:val="28"/>
        </w:rPr>
      </w:pPr>
    </w:p>
    <w:p w14:paraId="5BE17BA7" w14:textId="7C420042" w:rsidR="00475000" w:rsidRPr="00475000" w:rsidRDefault="00475000" w:rsidP="00475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    </w:t>
      </w:r>
      <w:r w:rsidRPr="00475000">
        <w:rPr>
          <w:sz w:val="28"/>
          <w:szCs w:val="28"/>
        </w:rPr>
        <w:t xml:space="preserve"> Надати одноразову грошову допомогу громадянам м. Винники</w:t>
      </w:r>
    </w:p>
    <w:p w14:paraId="74519ABE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1.1.</w:t>
      </w:r>
      <w:r w:rsidRPr="00475000">
        <w:rPr>
          <w:sz w:val="28"/>
          <w:szCs w:val="28"/>
        </w:rPr>
        <w:tab/>
        <w:t>Булавській Софії Андріївні, 1940 р.н., малозабезпечена пенсіонерка, на лікування, проживає  у м. Винники, вул. Мирна, 17, в сумі – 400 грн.;</w:t>
      </w:r>
    </w:p>
    <w:p w14:paraId="79AA6C7F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1.2.</w:t>
      </w:r>
      <w:r w:rsidRPr="00475000">
        <w:rPr>
          <w:sz w:val="28"/>
          <w:szCs w:val="28"/>
        </w:rPr>
        <w:tab/>
        <w:t>Ставничому Юрію Михайловичу, 1960 р.н., малозабезпечений, інвалід 3-ї групи, на лікування, проживає в м. Винники, вул. Івасюка, 32 кв.8,  в сумі - 400 грн;</w:t>
      </w:r>
    </w:p>
    <w:p w14:paraId="1A113F8C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1.3.</w:t>
      </w:r>
      <w:r w:rsidRPr="00475000">
        <w:rPr>
          <w:sz w:val="28"/>
          <w:szCs w:val="28"/>
        </w:rPr>
        <w:tab/>
        <w:t>Підкович Марії Йосипівні, 1936 р.н., малозабезпечена пенсіонерка, на лікування, проживає у м. Винники, вул. Мирна, 8а, в сумі  - 400 грн.;</w:t>
      </w:r>
    </w:p>
    <w:p w14:paraId="22BF97A2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1.4.</w:t>
      </w:r>
      <w:r w:rsidRPr="00475000">
        <w:rPr>
          <w:sz w:val="28"/>
          <w:szCs w:val="28"/>
        </w:rPr>
        <w:tab/>
        <w:t>Савінській Ользі Степанівні, 1940 р.н.  малозабезпечена пенсіонерка, на лікування, проживає одна,  у м. Винники, вул. Кільцева, 6 кв.40,  в сумі - 400 грн.;</w:t>
      </w:r>
    </w:p>
    <w:p w14:paraId="2B28D70D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1.5.</w:t>
      </w:r>
      <w:r w:rsidRPr="00475000">
        <w:rPr>
          <w:sz w:val="28"/>
          <w:szCs w:val="28"/>
        </w:rPr>
        <w:tab/>
        <w:t>Бодак Катерині Стахівні, 1942 р.н.,малозабезпечена пенсіонерка, на лікування, проживає у м. Винники, вул. Довбуша, 18, в сумі – 400 грн.;</w:t>
      </w:r>
    </w:p>
    <w:p w14:paraId="58CEE636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1.6.</w:t>
      </w:r>
      <w:r w:rsidRPr="00475000">
        <w:rPr>
          <w:sz w:val="28"/>
          <w:szCs w:val="28"/>
        </w:rPr>
        <w:tab/>
        <w:t xml:space="preserve">Галушці Івану Івановичу, 1944 р.н., малозабезпечений пенсіонер, інвалід війни 2-ї групи, на лікування,  проживає у м. Винники, вул. Сухомлинського, 14 кв.13,  в сумі – 500 грн. ;   </w:t>
      </w:r>
    </w:p>
    <w:p w14:paraId="14629351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1.7.</w:t>
      </w:r>
      <w:r w:rsidRPr="00475000">
        <w:rPr>
          <w:sz w:val="28"/>
          <w:szCs w:val="28"/>
        </w:rPr>
        <w:tab/>
        <w:t xml:space="preserve">Яхтомі Богдану Анатолійовичу, 1970 р.н., інвалід з дитинства 3-ї групи, на лікування, проживає у м. Винники, вул. І.Франка, 24 кв.3,  у сумі – 500 грн. ; </w:t>
      </w:r>
    </w:p>
    <w:p w14:paraId="24BA3AE8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lastRenderedPageBreak/>
        <w:t>1.8.</w:t>
      </w:r>
      <w:r w:rsidRPr="00475000">
        <w:rPr>
          <w:sz w:val="28"/>
          <w:szCs w:val="28"/>
        </w:rPr>
        <w:tab/>
        <w:t>Лисик Олександрі Григорівні, 1951 р.н., одинока пенсіонерка, проживає у м. Винники, вул. Кільцева, 2а кв.152, у сумі – 300 грн.;</w:t>
      </w:r>
    </w:p>
    <w:p w14:paraId="17729DC4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1.9.</w:t>
      </w:r>
      <w:r w:rsidRPr="00475000">
        <w:rPr>
          <w:sz w:val="28"/>
          <w:szCs w:val="28"/>
        </w:rPr>
        <w:tab/>
        <w:t>Лешківець Юлії Іллівні, 1934 р.н., одинока малозабезпечена пенсіонерка, інвалід 2-ї групи, на лікування, проживає у м. Винники, вул. Кільцева, 2 кв.63, в сумі  – 400 грн.;</w:t>
      </w:r>
    </w:p>
    <w:p w14:paraId="231B269F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1.10.</w:t>
      </w:r>
      <w:r w:rsidRPr="00475000">
        <w:rPr>
          <w:sz w:val="28"/>
          <w:szCs w:val="28"/>
        </w:rPr>
        <w:tab/>
        <w:t>Кохан Ганні Іванівні, 1937 р.н., одинока , малозабезпечена, проживає у м. Винники, вул. Кільцева, 2а кв. 82, в сумі – 300 грн.;</w:t>
      </w:r>
    </w:p>
    <w:p w14:paraId="63A56100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1.11.</w:t>
      </w:r>
      <w:r w:rsidRPr="00475000">
        <w:rPr>
          <w:sz w:val="28"/>
          <w:szCs w:val="28"/>
        </w:rPr>
        <w:tab/>
        <w:t>Кривень Надії Михайлівні, 1995 р.н.,  одинока мама, виховує двох малолітніх дітей, проживає у м. Винники, вул. Галицька, 52,  в сумі - 500 грн.;</w:t>
      </w:r>
    </w:p>
    <w:p w14:paraId="5A872287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1.12.</w:t>
      </w:r>
      <w:r w:rsidRPr="00475000">
        <w:rPr>
          <w:sz w:val="28"/>
          <w:szCs w:val="28"/>
        </w:rPr>
        <w:tab/>
        <w:t>Процюку Ігору Олександровичу, 1955 р.н., інвалід 1-ї групи, на лікування, проживає у м. Винники, вул. Б.Хмельницького, 19,  в сумі - 500 грн;</w:t>
      </w:r>
    </w:p>
    <w:p w14:paraId="0D44739B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1.13.</w:t>
      </w:r>
      <w:r w:rsidRPr="00475000">
        <w:rPr>
          <w:sz w:val="28"/>
          <w:szCs w:val="28"/>
        </w:rPr>
        <w:tab/>
        <w:t>Микитіву Оресту Володимировичу, 1966 р.н., інвалід 1-ї групи, на лікування, проживає у м. Винники, вул. Соборності, 12, в сумі – 500 грн.;</w:t>
      </w:r>
    </w:p>
    <w:p w14:paraId="1613BDA1" w14:textId="77777777" w:rsidR="00475000" w:rsidRPr="00475000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 xml:space="preserve">2.  Контроль за виконанням даного рішення покласти на відділ обліку та звітності. </w:t>
      </w:r>
    </w:p>
    <w:p w14:paraId="0E5E856F" w14:textId="77777777" w:rsidR="00475000" w:rsidRPr="00475000" w:rsidRDefault="00475000" w:rsidP="00475000">
      <w:pPr>
        <w:jc w:val="both"/>
        <w:rPr>
          <w:sz w:val="28"/>
          <w:szCs w:val="28"/>
        </w:rPr>
      </w:pPr>
    </w:p>
    <w:p w14:paraId="5B31B2CA" w14:textId="77777777" w:rsidR="00475000" w:rsidRPr="00475000" w:rsidRDefault="00475000" w:rsidP="00475000">
      <w:pPr>
        <w:jc w:val="both"/>
        <w:rPr>
          <w:sz w:val="28"/>
          <w:szCs w:val="28"/>
        </w:rPr>
      </w:pPr>
    </w:p>
    <w:p w14:paraId="1CA4C374" w14:textId="77777777" w:rsidR="00475000" w:rsidRPr="00475000" w:rsidRDefault="00475000" w:rsidP="00475000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7EB0B55" w:rsidR="00213958" w:rsidRPr="006F2805" w:rsidRDefault="00475000" w:rsidP="00475000">
      <w:pPr>
        <w:jc w:val="both"/>
        <w:rPr>
          <w:sz w:val="28"/>
          <w:szCs w:val="28"/>
        </w:rPr>
      </w:pPr>
      <w:r w:rsidRPr="00475000">
        <w:rPr>
          <w:sz w:val="28"/>
          <w:szCs w:val="28"/>
        </w:rPr>
        <w:t>Міський голова</w:t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</w:r>
      <w:r w:rsidRPr="00475000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122EA" w14:textId="77777777" w:rsidR="00535DE1" w:rsidRDefault="00535DE1">
      <w:r>
        <w:separator/>
      </w:r>
    </w:p>
  </w:endnote>
  <w:endnote w:type="continuationSeparator" w:id="0">
    <w:p w14:paraId="39960F9F" w14:textId="77777777" w:rsidR="00535DE1" w:rsidRDefault="0053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9ECD9" w14:textId="77777777" w:rsidR="00535DE1" w:rsidRDefault="00535DE1">
      <w:r>
        <w:separator/>
      </w:r>
    </w:p>
  </w:footnote>
  <w:footnote w:type="continuationSeparator" w:id="0">
    <w:p w14:paraId="2547432D" w14:textId="77777777" w:rsidR="00535DE1" w:rsidRDefault="00535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000"/>
    <w:rsid w:val="0049580D"/>
    <w:rsid w:val="00497619"/>
    <w:rsid w:val="004B5096"/>
    <w:rsid w:val="004D7659"/>
    <w:rsid w:val="005129C5"/>
    <w:rsid w:val="00535DE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D70E8-FA75-49DE-B8EF-4FDA649BF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2000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2024-02-01T09:58:00Z</dcterms:modified>
</cp:coreProperties>
</file>