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12.02.2016р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2A0C8778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скасув</w:t>
            </w:r>
            <w:r w:rsidR="006950C5">
              <w:rPr>
                <w:b/>
                <w:sz w:val="28"/>
              </w:rPr>
              <w:t xml:space="preserve">ання дозволу на розміщення </w:t>
            </w:r>
            <w:r w:rsidRPr="00BE7A3D">
              <w:rPr>
                <w:b/>
                <w:sz w:val="28"/>
              </w:rPr>
              <w:t>зовнішньої реклами Ф</w:t>
            </w:r>
            <w:r w:rsidR="006950C5">
              <w:rPr>
                <w:b/>
                <w:sz w:val="28"/>
              </w:rPr>
              <w:t>ОП Дикого М.В .  за адресою: м.</w:t>
            </w:r>
            <w:r w:rsidRPr="00BE7A3D">
              <w:rPr>
                <w:b/>
                <w:sz w:val="28"/>
              </w:rPr>
              <w:t>Винники,  вул. Галицька, 14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99BA9E6" w14:textId="77777777" w:rsidR="006950C5" w:rsidRPr="006950C5" w:rsidRDefault="006950C5" w:rsidP="006950C5">
      <w:pPr>
        <w:ind w:firstLine="720"/>
        <w:jc w:val="both"/>
        <w:rPr>
          <w:sz w:val="28"/>
          <w:szCs w:val="28"/>
        </w:rPr>
      </w:pPr>
      <w:r w:rsidRPr="006950C5">
        <w:rPr>
          <w:sz w:val="28"/>
          <w:szCs w:val="28"/>
        </w:rPr>
        <w:t xml:space="preserve">Керуючись  «Правилами розміщення зовнішньої реклами в м. Винники» (затверджені рішенням Винниківської міської ради №182 від 30.11.2006 року), рішенням № 480 10-ої сесії Винниківської міської ради від 31.05.2012 року «Про внесення змін в Правила розміщення зовнішньої реклами в м.Винники», Законом України «Про місцеве самоврядування в Україні», Законом України «Про рекламу», виконавчий комітет Винниківської міської ради – </w:t>
      </w:r>
    </w:p>
    <w:p w14:paraId="4AF5B55D" w14:textId="77777777" w:rsidR="006950C5" w:rsidRDefault="006950C5" w:rsidP="006950C5">
      <w:pPr>
        <w:jc w:val="center"/>
        <w:rPr>
          <w:sz w:val="28"/>
          <w:szCs w:val="28"/>
        </w:rPr>
      </w:pPr>
    </w:p>
    <w:p w14:paraId="53D199B2" w14:textId="4F3B8395" w:rsidR="006950C5" w:rsidRDefault="006950C5" w:rsidP="006950C5">
      <w:pPr>
        <w:jc w:val="center"/>
        <w:rPr>
          <w:sz w:val="28"/>
          <w:szCs w:val="28"/>
        </w:rPr>
      </w:pPr>
      <w:r w:rsidRPr="006950C5">
        <w:rPr>
          <w:sz w:val="28"/>
          <w:szCs w:val="28"/>
        </w:rPr>
        <w:t>В И Р І Ш И В :</w:t>
      </w:r>
    </w:p>
    <w:p w14:paraId="3933B9F4" w14:textId="77777777" w:rsidR="006950C5" w:rsidRPr="006950C5" w:rsidRDefault="006950C5" w:rsidP="006950C5">
      <w:pPr>
        <w:jc w:val="center"/>
        <w:rPr>
          <w:sz w:val="28"/>
          <w:szCs w:val="28"/>
        </w:rPr>
      </w:pPr>
    </w:p>
    <w:p w14:paraId="2B0223E6" w14:textId="1071A2C8" w:rsidR="006950C5" w:rsidRPr="006950C5" w:rsidRDefault="006950C5" w:rsidP="006950C5">
      <w:pPr>
        <w:jc w:val="both"/>
        <w:rPr>
          <w:sz w:val="28"/>
          <w:szCs w:val="28"/>
        </w:rPr>
      </w:pPr>
      <w:r w:rsidRPr="006950C5">
        <w:rPr>
          <w:sz w:val="28"/>
          <w:szCs w:val="28"/>
        </w:rPr>
        <w:t>1.</w:t>
      </w:r>
      <w:r w:rsidRPr="006950C5">
        <w:rPr>
          <w:sz w:val="28"/>
          <w:szCs w:val="28"/>
        </w:rPr>
        <w:tab/>
        <w:t>Скасувати  дозвіл на розміщення зовнішньої реклами ФОП Дикий М.В. №09-11-13 виданий 09.11.2013р., згідно з рішенням виконавчого комітету № 304 від 08.11.2013 року за наступною  адресою :  вул. Галицька, 14  у м. Винники.</w:t>
      </w:r>
    </w:p>
    <w:p w14:paraId="0C27E70E" w14:textId="77777777" w:rsidR="006950C5" w:rsidRPr="006950C5" w:rsidRDefault="006950C5" w:rsidP="006950C5">
      <w:pPr>
        <w:jc w:val="both"/>
        <w:rPr>
          <w:sz w:val="28"/>
          <w:szCs w:val="28"/>
        </w:rPr>
      </w:pPr>
    </w:p>
    <w:p w14:paraId="71D7B5E9" w14:textId="77777777" w:rsidR="006950C5" w:rsidRPr="006950C5" w:rsidRDefault="006950C5" w:rsidP="006950C5">
      <w:pPr>
        <w:jc w:val="both"/>
        <w:rPr>
          <w:sz w:val="28"/>
          <w:szCs w:val="28"/>
        </w:rPr>
      </w:pPr>
      <w:r w:rsidRPr="006950C5">
        <w:rPr>
          <w:sz w:val="28"/>
          <w:szCs w:val="28"/>
        </w:rPr>
        <w:t>2.</w:t>
      </w:r>
      <w:r w:rsidRPr="006950C5">
        <w:rPr>
          <w:sz w:val="28"/>
          <w:szCs w:val="28"/>
        </w:rPr>
        <w:tab/>
        <w:t xml:space="preserve">Розірвати  Договір тимчасового користування місцем, що перебуває в комунальній власності  для розміщення спеціальних конструкцій зовнішньої реклами б/н від 01.10.2013 року  укладений між виконавчим комітетом Винниківської міської ради та ФОП Дикий М.В. </w:t>
      </w:r>
    </w:p>
    <w:p w14:paraId="7B6AA3D4" w14:textId="77777777" w:rsidR="006950C5" w:rsidRPr="006950C5" w:rsidRDefault="006950C5" w:rsidP="006950C5">
      <w:pPr>
        <w:jc w:val="both"/>
        <w:rPr>
          <w:sz w:val="28"/>
          <w:szCs w:val="28"/>
        </w:rPr>
      </w:pPr>
      <w:r w:rsidRPr="006950C5">
        <w:rPr>
          <w:sz w:val="28"/>
          <w:szCs w:val="28"/>
        </w:rPr>
        <w:t>3.</w:t>
      </w:r>
      <w:r w:rsidRPr="006950C5">
        <w:rPr>
          <w:sz w:val="28"/>
          <w:szCs w:val="28"/>
        </w:rPr>
        <w:tab/>
        <w:t>Спеціалісту з питань комунальної власності підготувати та укласти додаткову угоду про розірвання Договору тимчасового користування місцем, що перебуває в комунальній власності для розміщення спеціальних конструкцій зовнішньої реклами.</w:t>
      </w:r>
    </w:p>
    <w:p w14:paraId="451BE357" w14:textId="77777777" w:rsidR="006950C5" w:rsidRPr="006950C5" w:rsidRDefault="006950C5" w:rsidP="006950C5">
      <w:pPr>
        <w:jc w:val="both"/>
        <w:rPr>
          <w:sz w:val="28"/>
          <w:szCs w:val="28"/>
        </w:rPr>
      </w:pPr>
    </w:p>
    <w:p w14:paraId="01C471E0" w14:textId="1CC9E34D" w:rsidR="00213958" w:rsidRDefault="006950C5" w:rsidP="006950C5">
      <w:pPr>
        <w:jc w:val="both"/>
        <w:rPr>
          <w:sz w:val="28"/>
          <w:szCs w:val="28"/>
        </w:rPr>
      </w:pPr>
      <w:r w:rsidRPr="006950C5">
        <w:rPr>
          <w:sz w:val="28"/>
          <w:szCs w:val="28"/>
        </w:rPr>
        <w:t>4.</w:t>
      </w:r>
      <w:r w:rsidRPr="006950C5">
        <w:rPr>
          <w:sz w:val="28"/>
          <w:szCs w:val="28"/>
        </w:rPr>
        <w:tab/>
        <w:t>Контроль за виконанням даного рішення покласти на заступника міського голови з    питань міжнародного партнерства та гуманітарного розвитку.</w:t>
      </w:r>
    </w:p>
    <w:p w14:paraId="0821B786" w14:textId="108A4C26" w:rsidR="006950C5" w:rsidRDefault="006950C5" w:rsidP="006950C5">
      <w:pPr>
        <w:jc w:val="both"/>
        <w:rPr>
          <w:sz w:val="28"/>
          <w:szCs w:val="28"/>
        </w:rPr>
      </w:pPr>
    </w:p>
    <w:p w14:paraId="249817B0" w14:textId="6DAAB85E" w:rsidR="006950C5" w:rsidRPr="006F2805" w:rsidRDefault="006950C5" w:rsidP="006950C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В.Л.Квурт</w:t>
      </w:r>
      <w:bookmarkStart w:id="1" w:name="_GoBack"/>
      <w:bookmarkEnd w:id="1"/>
    </w:p>
    <w:sectPr w:rsidR="006950C5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BD8634" w14:textId="77777777" w:rsidR="00791249" w:rsidRDefault="00791249">
      <w:r>
        <w:separator/>
      </w:r>
    </w:p>
  </w:endnote>
  <w:endnote w:type="continuationSeparator" w:id="0">
    <w:p w14:paraId="4CA2EE47" w14:textId="77777777" w:rsidR="00791249" w:rsidRDefault="007912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E280FD" w14:textId="77777777" w:rsidR="00791249" w:rsidRDefault="00791249">
      <w:r>
        <w:separator/>
      </w:r>
    </w:p>
  </w:footnote>
  <w:footnote w:type="continuationSeparator" w:id="0">
    <w:p w14:paraId="1BA9C808" w14:textId="77777777" w:rsidR="00791249" w:rsidRDefault="007912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950C5"/>
    <w:rsid w:val="006D0736"/>
    <w:rsid w:val="006D5737"/>
    <w:rsid w:val="006E3AEB"/>
    <w:rsid w:val="006F2805"/>
    <w:rsid w:val="00713369"/>
    <w:rsid w:val="00715141"/>
    <w:rsid w:val="0074539A"/>
    <w:rsid w:val="00747C36"/>
    <w:rsid w:val="00791249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9C2A9C-EC9A-4B0A-B739-715B6A97F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1101</Words>
  <Characters>629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2024-02-01T10:08:00Z</dcterms:modified>
</cp:coreProperties>
</file>