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частині житлового   будинку по вул.Галицька 107-а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793CAE" w14:textId="77777777" w:rsidR="00173CE9" w:rsidRPr="00173CE9" w:rsidRDefault="00173CE9" w:rsidP="00173CE9">
      <w:pPr>
        <w:ind w:firstLine="720"/>
        <w:jc w:val="both"/>
        <w:rPr>
          <w:sz w:val="28"/>
          <w:szCs w:val="28"/>
        </w:rPr>
      </w:pPr>
      <w:r w:rsidRPr="00173CE9">
        <w:rPr>
          <w:sz w:val="28"/>
          <w:szCs w:val="28"/>
        </w:rPr>
        <w:t>Керуючись Законом України «Про місцеве самоврядування в Україні»,  відповідно до рішення виконкому Винниківської міської ради від 19.05.2009р. №188 «Про порядок присвоєння поштових номерів на об’єкти нерухомого майна у м.Винники», розглянувши заяву гр.Грицько Г.С. та Грицька Б.О.,  беручи до уваги Рішення Личаківського районного суду м.Львова від 04.11.2008р.,  Свідоцтво про право власності на нерухоме майно (серія ЯЯЯ №432779),  технічний паспорт вид.ОКП ЛОР «БТІ та ЕО», довідку ОКП ЛОР «БТІ та ЕО» №3/1426 від 08.02.2016р.,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7C19B5F9" w14:textId="77777777" w:rsidR="00173CE9" w:rsidRPr="00173CE9" w:rsidRDefault="00173CE9" w:rsidP="00173CE9">
      <w:pPr>
        <w:jc w:val="both"/>
        <w:rPr>
          <w:sz w:val="28"/>
          <w:szCs w:val="28"/>
        </w:rPr>
      </w:pPr>
    </w:p>
    <w:p w14:paraId="01671EB3" w14:textId="77777777" w:rsidR="00173CE9" w:rsidRPr="00173CE9" w:rsidRDefault="00173CE9" w:rsidP="00173CE9">
      <w:pPr>
        <w:jc w:val="center"/>
        <w:rPr>
          <w:sz w:val="28"/>
          <w:szCs w:val="28"/>
        </w:rPr>
      </w:pPr>
      <w:bookmarkStart w:id="1" w:name="_GoBack"/>
      <w:bookmarkEnd w:id="1"/>
      <w:r w:rsidRPr="00173CE9">
        <w:rPr>
          <w:sz w:val="28"/>
          <w:szCs w:val="28"/>
        </w:rPr>
        <w:t>В И Р І Ш И В :</w:t>
      </w:r>
    </w:p>
    <w:p w14:paraId="6C117BA3" w14:textId="77777777" w:rsidR="00173CE9" w:rsidRPr="00173CE9" w:rsidRDefault="00173CE9" w:rsidP="00173CE9">
      <w:pPr>
        <w:jc w:val="both"/>
        <w:rPr>
          <w:sz w:val="28"/>
          <w:szCs w:val="28"/>
        </w:rPr>
      </w:pPr>
    </w:p>
    <w:p w14:paraId="75C10869" w14:textId="77777777" w:rsidR="00173CE9" w:rsidRPr="00173CE9" w:rsidRDefault="00173CE9" w:rsidP="00173CE9">
      <w:pPr>
        <w:jc w:val="both"/>
        <w:rPr>
          <w:sz w:val="28"/>
          <w:szCs w:val="28"/>
        </w:rPr>
      </w:pPr>
      <w:r w:rsidRPr="00173CE9">
        <w:rPr>
          <w:sz w:val="28"/>
          <w:szCs w:val="28"/>
        </w:rPr>
        <w:t>1.</w:t>
      </w:r>
      <w:r w:rsidRPr="00173CE9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№3 §04 від 09.02.2016р.) про те, що технічно можливо здійснити розподіл  житлового будинку по вул.Галицька,107-а у м.Винники на дві окремі квартири відповідно до технічного паспорту та присвоїти поштові адреси. </w:t>
      </w:r>
    </w:p>
    <w:p w14:paraId="096C949E" w14:textId="77777777" w:rsidR="00173CE9" w:rsidRPr="00173CE9" w:rsidRDefault="00173CE9" w:rsidP="00173CE9">
      <w:pPr>
        <w:jc w:val="both"/>
        <w:rPr>
          <w:sz w:val="28"/>
          <w:szCs w:val="28"/>
        </w:rPr>
      </w:pPr>
      <w:r w:rsidRPr="00173CE9">
        <w:rPr>
          <w:sz w:val="28"/>
          <w:szCs w:val="28"/>
        </w:rPr>
        <w:t>Частині житлового будинку (53/100) по вул.Галицька,107-а у м.Винники, що належить на праві спільної сумісної власності  гр.Грицько Галині Степанівні та Грицьку Богдану Олеговичу, присвоїти поштову адресу, а саме: квартира №2 вул.Галицька,107-б м.Винники.</w:t>
      </w:r>
    </w:p>
    <w:p w14:paraId="258E173D" w14:textId="77777777" w:rsidR="00173CE9" w:rsidRPr="00173CE9" w:rsidRDefault="00173CE9" w:rsidP="00173CE9">
      <w:pPr>
        <w:jc w:val="both"/>
        <w:rPr>
          <w:sz w:val="28"/>
          <w:szCs w:val="28"/>
        </w:rPr>
      </w:pPr>
      <w:r w:rsidRPr="00173CE9">
        <w:rPr>
          <w:sz w:val="28"/>
          <w:szCs w:val="28"/>
        </w:rPr>
        <w:tab/>
        <w:t xml:space="preserve">Квартира складатиметься з 3-х житлових кімнат. Загальна площа квартири становитиме -77,10 кв.м., житлова площа квартири становитиме – 46,10 кв.м.  </w:t>
      </w:r>
    </w:p>
    <w:p w14:paraId="571E4E95" w14:textId="77777777" w:rsidR="00173CE9" w:rsidRPr="00173CE9" w:rsidRDefault="00173CE9" w:rsidP="00173CE9">
      <w:pPr>
        <w:jc w:val="both"/>
        <w:rPr>
          <w:sz w:val="28"/>
          <w:szCs w:val="28"/>
        </w:rPr>
      </w:pPr>
      <w:r w:rsidRPr="00173CE9">
        <w:rPr>
          <w:sz w:val="28"/>
          <w:szCs w:val="28"/>
        </w:rPr>
        <w:t>2.</w:t>
      </w:r>
      <w:r w:rsidRPr="00173CE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40B998A6" w14:textId="77777777" w:rsidR="00173CE9" w:rsidRPr="00173CE9" w:rsidRDefault="00173CE9" w:rsidP="00173CE9">
      <w:pPr>
        <w:jc w:val="both"/>
        <w:rPr>
          <w:sz w:val="28"/>
          <w:szCs w:val="28"/>
        </w:rPr>
      </w:pPr>
    </w:p>
    <w:p w14:paraId="2B21EF13" w14:textId="77777777" w:rsidR="00173CE9" w:rsidRPr="00173CE9" w:rsidRDefault="00173CE9" w:rsidP="00173CE9">
      <w:pPr>
        <w:jc w:val="both"/>
        <w:rPr>
          <w:sz w:val="28"/>
          <w:szCs w:val="28"/>
        </w:rPr>
      </w:pPr>
    </w:p>
    <w:p w14:paraId="01C471E0" w14:textId="4FDD6C6A" w:rsidR="00213958" w:rsidRPr="006F2805" w:rsidRDefault="00173CE9" w:rsidP="00173CE9">
      <w:pPr>
        <w:jc w:val="both"/>
        <w:rPr>
          <w:sz w:val="28"/>
          <w:szCs w:val="28"/>
        </w:rPr>
      </w:pPr>
      <w:r w:rsidRPr="00173CE9">
        <w:rPr>
          <w:sz w:val="28"/>
          <w:szCs w:val="28"/>
        </w:rPr>
        <w:t>Міський голова</w:t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</w:r>
      <w:r w:rsidRPr="00173CE9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AFEEAB" w14:textId="77777777" w:rsidR="00104901" w:rsidRDefault="00104901">
      <w:r>
        <w:separator/>
      </w:r>
    </w:p>
  </w:endnote>
  <w:endnote w:type="continuationSeparator" w:id="0">
    <w:p w14:paraId="5A5C1731" w14:textId="77777777" w:rsidR="00104901" w:rsidRDefault="0010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9C9FA0" w14:textId="77777777" w:rsidR="00104901" w:rsidRDefault="00104901">
      <w:r>
        <w:separator/>
      </w:r>
    </w:p>
  </w:footnote>
  <w:footnote w:type="continuationSeparator" w:id="0">
    <w:p w14:paraId="69E8E6B6" w14:textId="77777777" w:rsidR="00104901" w:rsidRDefault="00104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04901"/>
    <w:rsid w:val="001125AA"/>
    <w:rsid w:val="00173CE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17559-E8DD-4289-A2E8-D1B23FD67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2024-02-01T11:08:00Z</dcterms:modified>
</cp:coreProperties>
</file>