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вул.Засядька,1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6815F2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гр.Готовцевої Т.Ф., беручи до уваги Витяг з Державного реєстру речових прав на нерухоме майно про реєстрацію права власності (серія ЕКВ 353088), виконком Винниківської міської ради –</w:t>
      </w:r>
    </w:p>
    <w:p w14:paraId="11DFADF3" w14:textId="77777777" w:rsidR="003455B8" w:rsidRPr="003455B8" w:rsidRDefault="003455B8" w:rsidP="003455B8">
      <w:pPr>
        <w:jc w:val="center"/>
        <w:rPr>
          <w:sz w:val="28"/>
          <w:szCs w:val="28"/>
        </w:rPr>
      </w:pPr>
      <w:bookmarkStart w:id="1" w:name="_GoBack"/>
      <w:bookmarkEnd w:id="1"/>
      <w:r w:rsidRPr="003455B8">
        <w:rPr>
          <w:sz w:val="28"/>
          <w:szCs w:val="28"/>
        </w:rPr>
        <w:t>ВИРІШИВ:</w:t>
      </w:r>
    </w:p>
    <w:p w14:paraId="4D20F70D" w14:textId="77777777" w:rsidR="003455B8" w:rsidRPr="003455B8" w:rsidRDefault="003455B8" w:rsidP="003455B8">
      <w:pPr>
        <w:jc w:val="both"/>
        <w:rPr>
          <w:sz w:val="28"/>
          <w:szCs w:val="28"/>
        </w:rPr>
      </w:pPr>
    </w:p>
    <w:p w14:paraId="04B29B46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1.</w:t>
      </w:r>
      <w:r w:rsidRPr="003455B8">
        <w:rPr>
          <w:sz w:val="28"/>
          <w:szCs w:val="28"/>
        </w:rPr>
        <w:tab/>
        <w:t>Видати гр. Готовцевій Тамарі Федорівні будівельний паспорт забудови земельної ділянки на проектування та будівництво індивідуального житлового  будинку на земельній ділянці по вул.Засядька,1 у м.Винники.</w:t>
      </w:r>
    </w:p>
    <w:p w14:paraId="52FB6EF9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2.</w:t>
      </w:r>
      <w:r w:rsidRPr="003455B8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Засядька,1  у м.Винники.</w:t>
      </w:r>
    </w:p>
    <w:p w14:paraId="12DD162F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</w:t>
      </w:r>
      <w:r w:rsidRPr="003455B8">
        <w:rPr>
          <w:sz w:val="28"/>
          <w:szCs w:val="28"/>
        </w:rPr>
        <w:tab/>
        <w:t>Зобов’язати гр. Готовцеву Т.Ф.:</w:t>
      </w:r>
    </w:p>
    <w:p w14:paraId="46A8C6BD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3.1.</w:t>
      </w:r>
      <w:r w:rsidRPr="003455B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3DD2D4E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3.2.</w:t>
      </w:r>
      <w:r w:rsidRPr="003455B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71FF1B6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lastRenderedPageBreak/>
        <w:t>3.3.</w:t>
      </w:r>
      <w:r w:rsidRPr="003455B8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F88ADEE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3.4.</w:t>
      </w:r>
      <w:r w:rsidRPr="003455B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98562FF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3.5.</w:t>
      </w:r>
      <w:r w:rsidRPr="003455B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D339AD1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3.6.</w:t>
      </w:r>
      <w:r w:rsidRPr="003455B8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FC71705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3.7.</w:t>
      </w:r>
      <w:r w:rsidRPr="003455B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3CB0583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4.</w:t>
      </w:r>
      <w:r w:rsidRPr="003455B8">
        <w:rPr>
          <w:sz w:val="28"/>
          <w:szCs w:val="28"/>
        </w:rPr>
        <w:tab/>
        <w:t>Роз’яснити гр. Готовцевій Т.Ф., що будівельні роботи можна розпочинати тільки після отримання відповідних дозволів, згідно державних норм та правил.</w:t>
      </w:r>
    </w:p>
    <w:p w14:paraId="4E9F659B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4.1.</w:t>
      </w:r>
      <w:r w:rsidRPr="003455B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409BE41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4.2.</w:t>
      </w:r>
      <w:r w:rsidRPr="003455B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4D4A061" w14:textId="77777777" w:rsidR="003455B8" w:rsidRPr="003455B8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5.</w:t>
      </w:r>
      <w:r w:rsidRPr="003455B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3C1957C5" w14:textId="77777777" w:rsidR="003455B8" w:rsidRPr="003455B8" w:rsidRDefault="003455B8" w:rsidP="003455B8">
      <w:pPr>
        <w:jc w:val="both"/>
        <w:rPr>
          <w:sz w:val="28"/>
          <w:szCs w:val="28"/>
        </w:rPr>
      </w:pPr>
    </w:p>
    <w:p w14:paraId="3348F2B0" w14:textId="77777777" w:rsidR="003455B8" w:rsidRPr="003455B8" w:rsidRDefault="003455B8" w:rsidP="003455B8">
      <w:pPr>
        <w:jc w:val="both"/>
        <w:rPr>
          <w:sz w:val="28"/>
          <w:szCs w:val="28"/>
        </w:rPr>
      </w:pPr>
    </w:p>
    <w:p w14:paraId="01C471E0" w14:textId="109326C7" w:rsidR="00213958" w:rsidRPr="006F2805" w:rsidRDefault="003455B8" w:rsidP="003455B8">
      <w:pPr>
        <w:jc w:val="both"/>
        <w:rPr>
          <w:sz w:val="28"/>
          <w:szCs w:val="28"/>
        </w:rPr>
      </w:pPr>
      <w:r w:rsidRPr="003455B8">
        <w:rPr>
          <w:sz w:val="28"/>
          <w:szCs w:val="28"/>
        </w:rPr>
        <w:t>Міський голова</w:t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</w:r>
      <w:r w:rsidRPr="003455B8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3EE99" w14:textId="77777777" w:rsidR="005C4030" w:rsidRDefault="005C4030">
      <w:r>
        <w:separator/>
      </w:r>
    </w:p>
  </w:endnote>
  <w:endnote w:type="continuationSeparator" w:id="0">
    <w:p w14:paraId="66CED1E8" w14:textId="77777777" w:rsidR="005C4030" w:rsidRDefault="005C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06206" w14:textId="77777777" w:rsidR="005C4030" w:rsidRDefault="005C4030">
      <w:r>
        <w:separator/>
      </w:r>
    </w:p>
  </w:footnote>
  <w:footnote w:type="continuationSeparator" w:id="0">
    <w:p w14:paraId="666EA803" w14:textId="77777777" w:rsidR="005C4030" w:rsidRDefault="005C4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55B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03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2E677-7D92-4110-8D69-E66B95C1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2168</Words>
  <Characters>1237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2024-02-01T11:13:00Z</dcterms:modified>
</cp:coreProperties>
</file>