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вул.Лепкого,21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E495AB" w14:textId="77777777" w:rsidR="00516CF5" w:rsidRPr="00516CF5" w:rsidRDefault="00516CF5" w:rsidP="00516CF5">
      <w:pPr>
        <w:ind w:firstLine="720"/>
        <w:jc w:val="both"/>
        <w:rPr>
          <w:sz w:val="28"/>
          <w:szCs w:val="28"/>
        </w:rPr>
      </w:pPr>
      <w:r w:rsidRPr="00516CF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гр.Іллюші Р.Б., беручи до уваги Витяг з Державного реєстру речових прав на нерухоме майно про реєстрацію права власності (серія ЕАА №366293), виконком Винниківської міської ради –</w:t>
      </w:r>
    </w:p>
    <w:p w14:paraId="5AD23E95" w14:textId="77777777" w:rsidR="00516CF5" w:rsidRPr="00516CF5" w:rsidRDefault="00516CF5" w:rsidP="00516CF5">
      <w:pPr>
        <w:jc w:val="center"/>
        <w:rPr>
          <w:sz w:val="28"/>
          <w:szCs w:val="28"/>
        </w:rPr>
      </w:pPr>
      <w:bookmarkStart w:id="1" w:name="_GoBack"/>
      <w:bookmarkEnd w:id="1"/>
      <w:r w:rsidRPr="00516CF5">
        <w:rPr>
          <w:sz w:val="28"/>
          <w:szCs w:val="28"/>
        </w:rPr>
        <w:t>ВИРІШИВ:</w:t>
      </w:r>
    </w:p>
    <w:p w14:paraId="4EB7B1F2" w14:textId="77777777" w:rsidR="00516CF5" w:rsidRPr="00516CF5" w:rsidRDefault="00516CF5" w:rsidP="00516CF5">
      <w:pPr>
        <w:jc w:val="both"/>
        <w:rPr>
          <w:sz w:val="28"/>
          <w:szCs w:val="28"/>
        </w:rPr>
      </w:pPr>
    </w:p>
    <w:p w14:paraId="78326641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1.</w:t>
      </w:r>
      <w:r w:rsidRPr="00516CF5">
        <w:rPr>
          <w:sz w:val="28"/>
          <w:szCs w:val="28"/>
        </w:rPr>
        <w:tab/>
        <w:t>Видати гр. Іллюші Раїсі Боліславівні будівельний паспорт забудови земельної ділянки на проектування та будівництво індивідуального житлового  будинку на земельній ділянці по вул.Лепкого,21 у м.Винники.</w:t>
      </w:r>
    </w:p>
    <w:p w14:paraId="4089C78C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2.</w:t>
      </w:r>
      <w:r w:rsidRPr="00516CF5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Лепкого,21  у м.Винники.</w:t>
      </w:r>
    </w:p>
    <w:p w14:paraId="00B90A20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</w:t>
      </w:r>
      <w:r w:rsidRPr="00516CF5">
        <w:rPr>
          <w:sz w:val="28"/>
          <w:szCs w:val="28"/>
        </w:rPr>
        <w:tab/>
        <w:t>Зобов’язати гр. Іллюшу Р.Б.:</w:t>
      </w:r>
    </w:p>
    <w:p w14:paraId="55C60CF2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3.1.</w:t>
      </w:r>
      <w:r w:rsidRPr="00516CF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9EB76E9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3.2.</w:t>
      </w:r>
      <w:r w:rsidRPr="00516CF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93D832A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lastRenderedPageBreak/>
        <w:t>3.3.</w:t>
      </w:r>
      <w:r w:rsidRPr="00516CF5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7DDB6C7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3.4.</w:t>
      </w:r>
      <w:r w:rsidRPr="00516CF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FB9C5EF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3.5.</w:t>
      </w:r>
      <w:r w:rsidRPr="00516CF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4EB5344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3.6.</w:t>
      </w:r>
      <w:r w:rsidRPr="00516CF5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2E631D8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3.7.</w:t>
      </w:r>
      <w:r w:rsidRPr="00516CF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412F2A7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4.</w:t>
      </w:r>
      <w:r w:rsidRPr="00516CF5">
        <w:rPr>
          <w:sz w:val="28"/>
          <w:szCs w:val="28"/>
        </w:rPr>
        <w:tab/>
        <w:t>Роз’яснити гр. Іллюші Р.Б., що будівельні роботи можна розпочинати тільки після отримання відповідних дозволів, згідно державних норм та правил.</w:t>
      </w:r>
    </w:p>
    <w:p w14:paraId="05F3B994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4.1.</w:t>
      </w:r>
      <w:r w:rsidRPr="00516CF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2230C20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4.2.</w:t>
      </w:r>
      <w:r w:rsidRPr="00516CF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5950BA7" w14:textId="77777777" w:rsidR="00516CF5" w:rsidRPr="00516CF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5.</w:t>
      </w:r>
      <w:r w:rsidRPr="00516CF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01ECF265" w14:textId="77777777" w:rsidR="00516CF5" w:rsidRPr="00516CF5" w:rsidRDefault="00516CF5" w:rsidP="00516CF5">
      <w:pPr>
        <w:jc w:val="both"/>
        <w:rPr>
          <w:sz w:val="28"/>
          <w:szCs w:val="28"/>
        </w:rPr>
      </w:pPr>
    </w:p>
    <w:p w14:paraId="7A1BAF4E" w14:textId="77777777" w:rsidR="00516CF5" w:rsidRPr="00516CF5" w:rsidRDefault="00516CF5" w:rsidP="00516CF5">
      <w:pPr>
        <w:jc w:val="both"/>
        <w:rPr>
          <w:sz w:val="28"/>
          <w:szCs w:val="28"/>
        </w:rPr>
      </w:pPr>
    </w:p>
    <w:p w14:paraId="01C471E0" w14:textId="13214066" w:rsidR="00213958" w:rsidRPr="006F2805" w:rsidRDefault="00516CF5" w:rsidP="00516CF5">
      <w:pPr>
        <w:jc w:val="both"/>
        <w:rPr>
          <w:sz w:val="28"/>
          <w:szCs w:val="28"/>
        </w:rPr>
      </w:pPr>
      <w:r w:rsidRPr="00516CF5">
        <w:rPr>
          <w:sz w:val="28"/>
          <w:szCs w:val="28"/>
        </w:rPr>
        <w:t>Міський голова</w:t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</w:r>
      <w:r w:rsidRPr="00516CF5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9D7CB" w14:textId="77777777" w:rsidR="00413A4D" w:rsidRDefault="00413A4D">
      <w:r>
        <w:separator/>
      </w:r>
    </w:p>
  </w:endnote>
  <w:endnote w:type="continuationSeparator" w:id="0">
    <w:p w14:paraId="1221DB30" w14:textId="77777777" w:rsidR="00413A4D" w:rsidRDefault="00413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1F227" w14:textId="77777777" w:rsidR="00413A4D" w:rsidRDefault="00413A4D">
      <w:r>
        <w:separator/>
      </w:r>
    </w:p>
  </w:footnote>
  <w:footnote w:type="continuationSeparator" w:id="0">
    <w:p w14:paraId="6C112187" w14:textId="77777777" w:rsidR="00413A4D" w:rsidRDefault="00413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3A4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6CF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511BF-F58B-4BDD-A260-4A7D4B96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2161</Words>
  <Characters>1232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2024-02-01T13:39:00Z</dcterms:modified>
</cp:coreProperties>
</file>