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видалення зелених насаджень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E86298C" w14:textId="77777777" w:rsidR="001B572A" w:rsidRDefault="001B572A" w:rsidP="001B572A">
      <w:pPr>
        <w:jc w:val="both"/>
        <w:rPr>
          <w:sz w:val="28"/>
        </w:rPr>
      </w:pPr>
      <w:r>
        <w:tab/>
        <w:t xml:space="preserve"> Відповідно до Постанови Кабінету Міністрів України від 01.08.2006 року  № 1045 « Про затвердження порядку видалення дерев, кущів, газонів і квітників у населених пунктах», беручи до уваги розпорядженням  міського голови № 03 від  14.01.2016 року, виконавчий комітет Винниківської міської ради </w:t>
      </w:r>
    </w:p>
    <w:p w14:paraId="3BF4ADDC" w14:textId="77777777" w:rsidR="001B572A" w:rsidRDefault="001B572A" w:rsidP="001B572A">
      <w:pPr>
        <w:jc w:val="both"/>
      </w:pPr>
      <w:r>
        <w:tab/>
      </w:r>
      <w:r>
        <w:tab/>
      </w:r>
      <w:r>
        <w:tab/>
      </w:r>
      <w:r>
        <w:tab/>
      </w:r>
      <w:bookmarkStart w:id="1" w:name="_GoBack"/>
      <w:bookmarkEnd w:id="1"/>
      <w:r>
        <w:tab/>
        <w:t>В И Р І Ш И В :</w:t>
      </w:r>
    </w:p>
    <w:p w14:paraId="34BEAE22" w14:textId="77777777" w:rsidR="001B572A" w:rsidRDefault="001B572A" w:rsidP="001B572A">
      <w:pPr>
        <w:pStyle w:val="a8"/>
        <w:numPr>
          <w:ilvl w:val="0"/>
          <w:numId w:val="3"/>
        </w:numPr>
        <w:spacing w:after="200" w:line="276" w:lineRule="auto"/>
        <w:jc w:val="both"/>
      </w:pPr>
      <w:r>
        <w:t>Дати  дозвіл на видалення зелених насаджень за наступними адресами:</w:t>
      </w:r>
    </w:p>
    <w:p w14:paraId="122B26B2" w14:textId="77777777" w:rsidR="001B572A" w:rsidRDefault="001B572A" w:rsidP="001B572A">
      <w:pPr>
        <w:pStyle w:val="a8"/>
        <w:numPr>
          <w:ilvl w:val="0"/>
          <w:numId w:val="4"/>
        </w:numPr>
        <w:spacing w:after="200" w:line="276" w:lineRule="auto"/>
        <w:jc w:val="both"/>
      </w:pPr>
      <w:r>
        <w:t xml:space="preserve"> по вул. Шевченка (  на території старого кладовища);</w:t>
      </w:r>
    </w:p>
    <w:p w14:paraId="1C783410" w14:textId="77777777" w:rsidR="001B572A" w:rsidRDefault="001B572A" w:rsidP="001B572A">
      <w:pPr>
        <w:jc w:val="both"/>
      </w:pPr>
      <w:r>
        <w:t>згідно актів обстеження зелених насаджень, що підлягають видаленню, а саме:</w:t>
      </w:r>
    </w:p>
    <w:p w14:paraId="4A720288" w14:textId="77777777" w:rsidR="001B572A" w:rsidRDefault="001B572A" w:rsidP="001B572A">
      <w:pPr>
        <w:pStyle w:val="a8"/>
        <w:numPr>
          <w:ilvl w:val="0"/>
          <w:numId w:val="4"/>
        </w:numPr>
        <w:spacing w:after="200" w:line="276" w:lineRule="auto"/>
        <w:jc w:val="both"/>
      </w:pPr>
      <w:r>
        <w:t>Черешня ( 1 одиниця);</w:t>
      </w:r>
    </w:p>
    <w:p w14:paraId="12D80881" w14:textId="77777777" w:rsidR="001B572A" w:rsidRDefault="001B572A" w:rsidP="001B572A">
      <w:pPr>
        <w:pStyle w:val="a8"/>
        <w:numPr>
          <w:ilvl w:val="0"/>
          <w:numId w:val="4"/>
        </w:numPr>
        <w:spacing w:after="200" w:line="276" w:lineRule="auto"/>
        <w:jc w:val="both"/>
      </w:pPr>
      <w:r>
        <w:t xml:space="preserve">Ясен (2 одниці) </w:t>
      </w:r>
    </w:p>
    <w:p w14:paraId="04CB0253" w14:textId="77777777" w:rsidR="001B572A" w:rsidRDefault="001B572A" w:rsidP="001B572A">
      <w:pPr>
        <w:pStyle w:val="a8"/>
        <w:numPr>
          <w:ilvl w:val="0"/>
          <w:numId w:val="4"/>
        </w:numPr>
        <w:spacing w:after="200" w:line="276" w:lineRule="auto"/>
        <w:jc w:val="both"/>
      </w:pPr>
      <w:r>
        <w:t>Дуб  (5 одиниць)</w:t>
      </w:r>
    </w:p>
    <w:p w14:paraId="7B24EC3C" w14:textId="77777777" w:rsidR="001B572A" w:rsidRDefault="001B572A" w:rsidP="001B572A">
      <w:pPr>
        <w:pStyle w:val="a8"/>
        <w:numPr>
          <w:ilvl w:val="0"/>
          <w:numId w:val="4"/>
        </w:numPr>
        <w:spacing w:after="200" w:line="276" w:lineRule="auto"/>
        <w:jc w:val="both"/>
      </w:pPr>
      <w:r>
        <w:t>Акація (1 одиниця)</w:t>
      </w:r>
    </w:p>
    <w:p w14:paraId="5287C1F1" w14:textId="77777777" w:rsidR="001B572A" w:rsidRDefault="001B572A" w:rsidP="001B572A">
      <w:pPr>
        <w:pStyle w:val="a8"/>
        <w:numPr>
          <w:ilvl w:val="0"/>
          <w:numId w:val="4"/>
        </w:numPr>
        <w:spacing w:after="200" w:line="276" w:lineRule="auto"/>
        <w:jc w:val="both"/>
      </w:pPr>
      <w:r>
        <w:t xml:space="preserve">Клен (3 одиниці)  </w:t>
      </w:r>
    </w:p>
    <w:p w14:paraId="3D28160A" w14:textId="77777777" w:rsidR="001B572A" w:rsidRDefault="001B572A" w:rsidP="001B572A">
      <w:pPr>
        <w:pStyle w:val="a8"/>
        <w:numPr>
          <w:ilvl w:val="0"/>
          <w:numId w:val="4"/>
        </w:numPr>
        <w:spacing w:after="200" w:line="276" w:lineRule="auto"/>
        <w:jc w:val="both"/>
      </w:pPr>
      <w:r>
        <w:t>Граб ( 1 одиниця)</w:t>
      </w:r>
    </w:p>
    <w:p w14:paraId="45E24F28" w14:textId="77777777" w:rsidR="001B572A" w:rsidRDefault="001B572A" w:rsidP="001B572A">
      <w:pPr>
        <w:pStyle w:val="a8"/>
        <w:numPr>
          <w:ilvl w:val="0"/>
          <w:numId w:val="4"/>
        </w:numPr>
        <w:spacing w:after="200" w:line="276" w:lineRule="auto"/>
        <w:jc w:val="both"/>
      </w:pPr>
      <w:r>
        <w:t xml:space="preserve">Сосна (11 одиниць) </w:t>
      </w:r>
    </w:p>
    <w:p w14:paraId="16037CFD" w14:textId="77777777" w:rsidR="001B572A" w:rsidRDefault="001B572A" w:rsidP="001B572A">
      <w:pPr>
        <w:pStyle w:val="a8"/>
        <w:numPr>
          <w:ilvl w:val="0"/>
          <w:numId w:val="3"/>
        </w:numPr>
        <w:spacing w:after="200" w:line="276" w:lineRule="auto"/>
        <w:jc w:val="both"/>
      </w:pPr>
      <w:r>
        <w:t>Відповідно до п.4 » Порядку видалення дерев, кущів, газонів і квітників у населених пунктах» сплату відновної  вартості зелених насаджень не проводити.</w:t>
      </w:r>
    </w:p>
    <w:p w14:paraId="5E93B274" w14:textId="7FEE4188" w:rsidR="001B572A" w:rsidRDefault="001B572A" w:rsidP="001B572A">
      <w:pPr>
        <w:pStyle w:val="a8"/>
        <w:numPr>
          <w:ilvl w:val="0"/>
          <w:numId w:val="3"/>
        </w:numPr>
        <w:spacing w:after="200" w:line="276" w:lineRule="auto"/>
        <w:jc w:val="both"/>
      </w:pPr>
      <w:r>
        <w:t>Виконавчому комітету Винниківської міської ради м. Львова видати ордер на зрізку дерева.</w:t>
      </w:r>
    </w:p>
    <w:p w14:paraId="63320586" w14:textId="77777777" w:rsidR="001B572A" w:rsidRDefault="001B572A" w:rsidP="001B572A">
      <w:pPr>
        <w:pStyle w:val="a8"/>
        <w:numPr>
          <w:ilvl w:val="0"/>
          <w:numId w:val="3"/>
        </w:numPr>
        <w:spacing w:after="200" w:line="276" w:lineRule="auto"/>
        <w:jc w:val="both"/>
      </w:pPr>
      <w:r>
        <w:t>Контроль  за виконанням даного рішення  покласти на заступника міського голови з  питань житлово-комунального господарства та фінансової політики</w:t>
      </w:r>
    </w:p>
    <w:p w14:paraId="110AC96A" w14:textId="77777777" w:rsidR="001B572A" w:rsidRDefault="001B572A" w:rsidP="001B572A">
      <w:pPr>
        <w:ind w:firstLine="708"/>
        <w:jc w:val="both"/>
      </w:pPr>
    </w:p>
    <w:p w14:paraId="65DD91EA" w14:textId="77777777" w:rsidR="001B572A" w:rsidRDefault="001B572A" w:rsidP="001B572A">
      <w:pPr>
        <w:ind w:firstLine="708"/>
        <w:jc w:val="both"/>
      </w:pPr>
    </w:p>
    <w:p w14:paraId="0033B6DF" w14:textId="77777777" w:rsidR="001B572A" w:rsidRDefault="001B572A" w:rsidP="001B572A">
      <w:pPr>
        <w:ind w:firstLine="708"/>
        <w:jc w:val="both"/>
      </w:pPr>
      <w:r>
        <w:t>Міський голова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  Квурт</w:t>
      </w:r>
    </w:p>
    <w:p w14:paraId="01C471E0" w14:textId="55625134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C234C5" w14:textId="77777777" w:rsidR="006D088D" w:rsidRDefault="006D088D">
      <w:r>
        <w:separator/>
      </w:r>
    </w:p>
  </w:endnote>
  <w:endnote w:type="continuationSeparator" w:id="0">
    <w:p w14:paraId="7D11698E" w14:textId="77777777" w:rsidR="006D088D" w:rsidRDefault="006D0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3794A4" w14:textId="77777777" w:rsidR="006D088D" w:rsidRDefault="006D088D">
      <w:r>
        <w:separator/>
      </w:r>
    </w:p>
  </w:footnote>
  <w:footnote w:type="continuationSeparator" w:id="0">
    <w:p w14:paraId="1CB11FBB" w14:textId="77777777" w:rsidR="006D088D" w:rsidRDefault="006D08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3AB1E61"/>
    <w:multiLevelType w:val="hybridMultilevel"/>
    <w:tmpl w:val="78C80A8E"/>
    <w:lvl w:ilvl="0" w:tplc="7C346558">
      <w:start w:val="1"/>
      <w:numFmt w:val="bullet"/>
      <w:lvlText w:val="-"/>
      <w:lvlJc w:val="left"/>
      <w:pPr>
        <w:ind w:left="1776" w:hanging="360"/>
      </w:pPr>
      <w:rPr>
        <w:rFonts w:ascii="Times New Roman" w:eastAsia="Calibri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5A746B1D"/>
    <w:multiLevelType w:val="hybridMultilevel"/>
    <w:tmpl w:val="1E3A07B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B572A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088D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519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CD36A-DA71-43B9-AAD6-FCBB4CC17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890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2024-02-01T13:00:00Z</dcterms:modified>
</cp:coreProperties>
</file>