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 пайового внеску при будівництві  багатоквартирного житлового будинку  ОК ЖБК "Рідний Дім" по вул. Сахарова 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2F0127" w14:textId="77777777" w:rsidR="0077445F" w:rsidRDefault="0077445F" w:rsidP="0077445F">
      <w:pPr>
        <w:jc w:val="both"/>
        <w:rPr>
          <w:b/>
        </w:rPr>
      </w:pPr>
    </w:p>
    <w:p w14:paraId="614C33DF" w14:textId="77777777" w:rsidR="0077445F" w:rsidRDefault="0077445F" w:rsidP="0077445F">
      <w:pPr>
        <w:jc w:val="both"/>
      </w:pPr>
      <w:r>
        <w:t xml:space="preserve">    Керуючись Законом України «Про місцеве самоврядування в Україні», ст. 40 ЗУ «Про регулювання містобудівної діяльності», згідно Положення «Про пайову участь (внесок) замовників у створенні та розвитку інженерно – транспортної та соціальної інфраструктури м. Винники», затвердженого рішенням виконавчого комітету Винниківської міської ради від 25.01.2011 р.№ 32 зі змінами та доповненнями, розглянувши заяву голови ОК ЖБК «Рідний Дім» Фіщука Павла Миколайовича виконавчий комітет Винниківської міської ради –</w:t>
      </w:r>
    </w:p>
    <w:p w14:paraId="436ED1D8" w14:textId="77777777" w:rsidR="0077445F" w:rsidRDefault="0077445F" w:rsidP="0077445F">
      <w:pPr>
        <w:rPr>
          <w:b/>
        </w:rPr>
      </w:pPr>
    </w:p>
    <w:p w14:paraId="0D753186" w14:textId="77777777" w:rsidR="0077445F" w:rsidRDefault="0077445F" w:rsidP="0077445F">
      <w:pPr>
        <w:jc w:val="center"/>
        <w:rPr>
          <w:b/>
        </w:rPr>
      </w:pPr>
      <w:r>
        <w:rPr>
          <w:b/>
        </w:rPr>
        <w:t>В И Р І Ш И В :</w:t>
      </w:r>
    </w:p>
    <w:p w14:paraId="63F9A44A" w14:textId="77777777" w:rsidR="0077445F" w:rsidRDefault="0077445F" w:rsidP="0077445F">
      <w:pPr>
        <w:jc w:val="center"/>
        <w:rPr>
          <w:b/>
        </w:rPr>
      </w:pPr>
    </w:p>
    <w:p w14:paraId="7B209713" w14:textId="77777777" w:rsidR="0077445F" w:rsidRDefault="0077445F" w:rsidP="0077445F">
      <w:pPr>
        <w:jc w:val="center"/>
        <w:rPr>
          <w:b/>
        </w:rPr>
      </w:pPr>
    </w:p>
    <w:p w14:paraId="2C50BF32" w14:textId="77777777" w:rsidR="0077445F" w:rsidRDefault="0077445F" w:rsidP="0077445F">
      <w:pPr>
        <w:jc w:val="center"/>
        <w:rPr>
          <w:b/>
        </w:rPr>
      </w:pPr>
    </w:p>
    <w:p w14:paraId="30C3AE6B" w14:textId="77777777" w:rsidR="0077445F" w:rsidRDefault="0077445F" w:rsidP="0077445F">
      <w:pPr>
        <w:numPr>
          <w:ilvl w:val="0"/>
          <w:numId w:val="3"/>
        </w:numPr>
        <w:jc w:val="both"/>
      </w:pPr>
      <w:r>
        <w:t>Затвердити розрахунок розміру пайового внеску при будівництві багатоквартирного житлового будинку по вул. Сахарова в м. Винники в розмірі 552600  грн. 72 коп.</w:t>
      </w:r>
    </w:p>
    <w:p w14:paraId="5E06FCC3" w14:textId="77777777" w:rsidR="0077445F" w:rsidRDefault="0077445F" w:rsidP="0077445F">
      <w:pPr>
        <w:numPr>
          <w:ilvl w:val="0"/>
          <w:numId w:val="3"/>
        </w:numPr>
        <w:jc w:val="both"/>
      </w:pPr>
      <w:r>
        <w:t>Голові ОК ЖБК «Рідний Дім» Фіщуку П.М.          :</w:t>
      </w:r>
    </w:p>
    <w:p w14:paraId="4D1BA007" w14:textId="77777777" w:rsidR="0077445F" w:rsidRDefault="0077445F" w:rsidP="0077445F">
      <w:pPr>
        <w:numPr>
          <w:ilvl w:val="1"/>
          <w:numId w:val="3"/>
        </w:numPr>
        <w:jc w:val="both"/>
      </w:pPr>
      <w:r>
        <w:t>Заключити Договір про пайову участь на протязі 15-ти робочих днів з часу прийняття даного рішення.</w:t>
      </w:r>
    </w:p>
    <w:p w14:paraId="37D7088E" w14:textId="77777777" w:rsidR="0077445F" w:rsidRDefault="0077445F" w:rsidP="0077445F">
      <w:pPr>
        <w:numPr>
          <w:ilvl w:val="1"/>
          <w:numId w:val="3"/>
        </w:numPr>
        <w:jc w:val="both"/>
      </w:pPr>
      <w:r>
        <w:t>Пайовий внесок сплатити згідно умов Договору.</w:t>
      </w:r>
    </w:p>
    <w:p w14:paraId="4F700B86" w14:textId="77777777" w:rsidR="0077445F" w:rsidRDefault="0077445F" w:rsidP="0077445F">
      <w:pPr>
        <w:numPr>
          <w:ilvl w:val="0"/>
          <w:numId w:val="3"/>
        </w:numPr>
        <w:jc w:val="both"/>
      </w:pPr>
      <w:r>
        <w:t>Контроль за виконанням даного рішення покласти на керуючого справами виконкому.</w:t>
      </w:r>
    </w:p>
    <w:p w14:paraId="1876E8A7" w14:textId="77777777" w:rsidR="0077445F" w:rsidRDefault="0077445F" w:rsidP="0077445F">
      <w:pPr>
        <w:rPr>
          <w:b/>
        </w:rPr>
      </w:pPr>
      <w:r>
        <w:rPr>
          <w:b/>
        </w:rPr>
        <w:t xml:space="preserve">                </w:t>
      </w:r>
    </w:p>
    <w:p w14:paraId="24C80165" w14:textId="77777777" w:rsidR="0077445F" w:rsidRDefault="0077445F" w:rsidP="0077445F">
      <w:pPr>
        <w:rPr>
          <w:b/>
        </w:rPr>
      </w:pPr>
      <w:r>
        <w:rPr>
          <w:b/>
        </w:rPr>
        <w:t xml:space="preserve">                              </w:t>
      </w:r>
    </w:p>
    <w:p w14:paraId="27EA5869" w14:textId="77777777" w:rsidR="0077445F" w:rsidRDefault="0077445F" w:rsidP="0077445F">
      <w:pPr>
        <w:rPr>
          <w:b/>
        </w:rPr>
      </w:pPr>
    </w:p>
    <w:p w14:paraId="644E6A04" w14:textId="77777777" w:rsidR="0077445F" w:rsidRDefault="0077445F" w:rsidP="0077445F">
      <w:r>
        <w:rPr>
          <w:b/>
        </w:rPr>
        <w:t>Міський голова</w:t>
      </w:r>
      <w:r>
        <w:rPr>
          <w:b/>
        </w:rPr>
        <w:tab/>
        <w:t xml:space="preserve">                                                </w:t>
      </w:r>
      <w:r>
        <w:rPr>
          <w:b/>
          <w:lang w:val="en-US"/>
        </w:rPr>
        <w:t xml:space="preserve">                                 </w:t>
      </w:r>
      <w:r>
        <w:rPr>
          <w:b/>
        </w:rPr>
        <w:t xml:space="preserve"> В. Квурт</w:t>
      </w:r>
    </w:p>
    <w:p w14:paraId="2F460C4C" w14:textId="77777777" w:rsidR="0077445F" w:rsidRDefault="0077445F" w:rsidP="0077445F">
      <w:pPr>
        <w:jc w:val="both"/>
      </w:pPr>
    </w:p>
    <w:p w14:paraId="2D528837" w14:textId="77777777" w:rsidR="0077445F" w:rsidRDefault="0077445F" w:rsidP="0077445F">
      <w:pPr>
        <w:rPr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A0994" w14:textId="77777777" w:rsidR="00CD7DAA" w:rsidRDefault="00CD7DAA">
      <w:r>
        <w:separator/>
      </w:r>
    </w:p>
  </w:endnote>
  <w:endnote w:type="continuationSeparator" w:id="0">
    <w:p w14:paraId="4785807F" w14:textId="77777777" w:rsidR="00CD7DAA" w:rsidRDefault="00CD7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BE49A" w14:textId="77777777" w:rsidR="00CD7DAA" w:rsidRDefault="00CD7DAA">
      <w:r>
        <w:separator/>
      </w:r>
    </w:p>
  </w:footnote>
  <w:footnote w:type="continuationSeparator" w:id="0">
    <w:p w14:paraId="5A901E3E" w14:textId="77777777" w:rsidR="00CD7DAA" w:rsidRDefault="00CD7D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1CD7253"/>
    <w:multiLevelType w:val="hybridMultilevel"/>
    <w:tmpl w:val="6D724C02"/>
    <w:lvl w:ilvl="0" w:tplc="6C404B6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C218A4F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BE0753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0A6D96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26C040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A3E3D8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664792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4F0B01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474258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445F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7DAA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7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6FF7A-DCBC-4BAD-8121-7C41C4240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984</Words>
  <Characters>562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2024-02-01T13:23:00Z</dcterms:modified>
</cp:coreProperties>
</file>