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0B71485B" w14:textId="4608DD9D" w:rsidR="00BE7A3D" w:rsidRPr="00B748C1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будинку здійсненому на   земельній ділянці по вул.Джерельній, 37 у м.Винники</w:t>
            </w: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748C1" w14:paraId="38463132" w14:textId="77777777" w:rsidTr="00BE7A3D">
        <w:tc>
          <w:tcPr>
            <w:tcW w:w="4814" w:type="dxa"/>
          </w:tcPr>
          <w:p w14:paraId="520BA87A" w14:textId="77777777" w:rsidR="00B748C1" w:rsidRDefault="00B748C1" w:rsidP="00BE7A3D">
            <w:pPr>
              <w:rPr>
                <w:b/>
                <w:sz w:val="28"/>
              </w:rPr>
            </w:pPr>
          </w:p>
          <w:p w14:paraId="32A30092" w14:textId="084CC7F0" w:rsidR="00B748C1" w:rsidRPr="00BE7A3D" w:rsidRDefault="00B748C1" w:rsidP="00BE7A3D">
            <w:pPr>
              <w:rPr>
                <w:b/>
                <w:sz w:val="28"/>
              </w:rPr>
            </w:pPr>
            <w:bookmarkStart w:id="1" w:name="_GoBack"/>
            <w:bookmarkEnd w:id="1"/>
          </w:p>
        </w:tc>
        <w:tc>
          <w:tcPr>
            <w:tcW w:w="4814" w:type="dxa"/>
          </w:tcPr>
          <w:p w14:paraId="3259C0CC" w14:textId="77777777" w:rsidR="00B748C1" w:rsidRDefault="00B748C1" w:rsidP="00471A72">
            <w:pPr>
              <w:rPr>
                <w:sz w:val="28"/>
              </w:rPr>
            </w:pPr>
          </w:p>
        </w:tc>
      </w:tr>
    </w:tbl>
    <w:p w14:paraId="31B7D976" w14:textId="77777777" w:rsidR="00B748C1" w:rsidRPr="00B748C1" w:rsidRDefault="00B748C1" w:rsidP="00B748C1">
      <w:pPr>
        <w:ind w:firstLine="720"/>
        <w:rPr>
          <w:sz w:val="28"/>
          <w:szCs w:val="28"/>
        </w:rPr>
      </w:pPr>
      <w:r w:rsidRPr="00B748C1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Наказу Міністерства регіонального розвитку, будівництва та житлово-комунального господарства України  від 24.04.2015р. №79 «Про затвердження «Порядку прийняття в експлуатацію і проведення технічного обстеження індивідуальних (садибних) житлових будинків, садових, дачних будинків, господарських (присадибних) будівель і споруд, громадських будинків та будівель і споруд сільськогосподарського призначення І та ІІ категорій складності, які збудовані без дозволу на виконання будівельних робіт»,  розглянувши заяву гр.Жильцова Г.Б., беручи до уваги Витяг з Державного реєстру речових прав на нерухоме майно про реєстрацію права власності  (серія ЕКК №762009), Декларацію про готовність об’єкта до експлуатації зареєстровану в Департаменті ДАБІ у Львівській обл. від 30.12.2015р. №ЛВ 182153642034, технічний паспорт виготовлений ОКП ЛОР «БТІ та ЕО»,   виконком Винниківської міської ради -</w:t>
      </w:r>
    </w:p>
    <w:p w14:paraId="1059BBC4" w14:textId="77777777" w:rsidR="00B748C1" w:rsidRDefault="00B748C1" w:rsidP="00B748C1">
      <w:pPr>
        <w:jc w:val="center"/>
        <w:rPr>
          <w:sz w:val="28"/>
          <w:szCs w:val="28"/>
        </w:rPr>
      </w:pPr>
    </w:p>
    <w:p w14:paraId="686EC361" w14:textId="2D898901" w:rsidR="00B748C1" w:rsidRDefault="00B748C1" w:rsidP="00B748C1">
      <w:pPr>
        <w:jc w:val="center"/>
        <w:rPr>
          <w:sz w:val="28"/>
          <w:szCs w:val="28"/>
        </w:rPr>
      </w:pPr>
      <w:r w:rsidRPr="00B748C1">
        <w:rPr>
          <w:sz w:val="28"/>
          <w:szCs w:val="28"/>
        </w:rPr>
        <w:t>В И Р І Ш И В :</w:t>
      </w:r>
    </w:p>
    <w:p w14:paraId="10ABE554" w14:textId="77777777" w:rsidR="00B748C1" w:rsidRPr="00B748C1" w:rsidRDefault="00B748C1" w:rsidP="00B748C1">
      <w:pPr>
        <w:jc w:val="center"/>
        <w:rPr>
          <w:sz w:val="28"/>
          <w:szCs w:val="28"/>
        </w:rPr>
      </w:pPr>
    </w:p>
    <w:p w14:paraId="7C4A5FC3" w14:textId="77777777" w:rsidR="00B748C1" w:rsidRPr="00B748C1" w:rsidRDefault="00B748C1" w:rsidP="00B748C1">
      <w:pPr>
        <w:rPr>
          <w:sz w:val="28"/>
          <w:szCs w:val="28"/>
        </w:rPr>
      </w:pPr>
      <w:r w:rsidRPr="00B748C1">
        <w:rPr>
          <w:sz w:val="28"/>
          <w:szCs w:val="28"/>
        </w:rPr>
        <w:t>1.</w:t>
      </w:r>
      <w:r w:rsidRPr="00B748C1">
        <w:rPr>
          <w:sz w:val="28"/>
          <w:szCs w:val="28"/>
        </w:rPr>
        <w:tab/>
        <w:t>Новозбудованому індивідуальному житловому будинку, здійсненому на земельній ділянці по вул.Джерельна,37  у м.Винники, присвоїти поштову адресу, а саме: вул.Джерельна,37  у  м.Винники.</w:t>
      </w:r>
    </w:p>
    <w:p w14:paraId="4C48C1E3" w14:textId="77777777" w:rsidR="00B748C1" w:rsidRPr="00B748C1" w:rsidRDefault="00B748C1" w:rsidP="00B748C1">
      <w:pPr>
        <w:rPr>
          <w:sz w:val="28"/>
          <w:szCs w:val="28"/>
        </w:rPr>
      </w:pPr>
      <w:r w:rsidRPr="00B748C1">
        <w:rPr>
          <w:sz w:val="28"/>
          <w:szCs w:val="28"/>
        </w:rPr>
        <w:lastRenderedPageBreak/>
        <w:t>Будинок  складається з 4-х житлових кімнат. Загальна площа будинку становить – 131,20 кв.м., житлова площа будинку становить – 59,60 кв.м.</w:t>
      </w:r>
    </w:p>
    <w:p w14:paraId="1E42F9A8" w14:textId="77777777" w:rsidR="00B748C1" w:rsidRPr="00B748C1" w:rsidRDefault="00B748C1" w:rsidP="00B748C1">
      <w:pPr>
        <w:rPr>
          <w:sz w:val="28"/>
          <w:szCs w:val="28"/>
        </w:rPr>
      </w:pPr>
      <w:r w:rsidRPr="00B748C1">
        <w:rPr>
          <w:sz w:val="28"/>
          <w:szCs w:val="28"/>
        </w:rPr>
        <w:t>2.</w:t>
      </w:r>
      <w:r w:rsidRPr="00B748C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A7073DB" w14:textId="77777777" w:rsidR="00B748C1" w:rsidRPr="00B748C1" w:rsidRDefault="00B748C1" w:rsidP="00B748C1">
      <w:pPr>
        <w:rPr>
          <w:sz w:val="28"/>
          <w:szCs w:val="28"/>
        </w:rPr>
      </w:pPr>
    </w:p>
    <w:p w14:paraId="17195986" w14:textId="77777777" w:rsidR="00B748C1" w:rsidRPr="00B748C1" w:rsidRDefault="00B748C1" w:rsidP="00B748C1">
      <w:pPr>
        <w:rPr>
          <w:sz w:val="28"/>
          <w:szCs w:val="28"/>
        </w:rPr>
      </w:pPr>
    </w:p>
    <w:p w14:paraId="428C2FAA" w14:textId="77777777" w:rsidR="00B748C1" w:rsidRPr="00B748C1" w:rsidRDefault="00B748C1" w:rsidP="00B748C1">
      <w:pPr>
        <w:rPr>
          <w:sz w:val="28"/>
          <w:szCs w:val="28"/>
        </w:rPr>
      </w:pPr>
    </w:p>
    <w:p w14:paraId="01C471E0" w14:textId="170D5943" w:rsidR="00213958" w:rsidRPr="006F2805" w:rsidRDefault="00B748C1" w:rsidP="00B748C1">
      <w:pPr>
        <w:rPr>
          <w:sz w:val="28"/>
          <w:szCs w:val="28"/>
        </w:rPr>
      </w:pPr>
      <w:r w:rsidRPr="00B748C1">
        <w:rPr>
          <w:sz w:val="28"/>
          <w:szCs w:val="28"/>
        </w:rPr>
        <w:t>Міський голова</w:t>
      </w:r>
      <w:r w:rsidRPr="00B748C1">
        <w:rPr>
          <w:sz w:val="28"/>
          <w:szCs w:val="28"/>
        </w:rPr>
        <w:tab/>
      </w:r>
      <w:r w:rsidRPr="00B748C1">
        <w:rPr>
          <w:sz w:val="28"/>
          <w:szCs w:val="28"/>
        </w:rPr>
        <w:tab/>
      </w:r>
      <w:r w:rsidRPr="00B748C1">
        <w:rPr>
          <w:sz w:val="28"/>
          <w:szCs w:val="28"/>
        </w:rPr>
        <w:tab/>
      </w:r>
      <w:r w:rsidRPr="00B748C1">
        <w:rPr>
          <w:sz w:val="28"/>
          <w:szCs w:val="28"/>
        </w:rPr>
        <w:tab/>
      </w:r>
      <w:r w:rsidRPr="00B748C1">
        <w:rPr>
          <w:sz w:val="28"/>
          <w:szCs w:val="28"/>
        </w:rPr>
        <w:tab/>
      </w:r>
      <w:r w:rsidRPr="00B748C1">
        <w:rPr>
          <w:sz w:val="28"/>
          <w:szCs w:val="28"/>
        </w:rPr>
        <w:tab/>
      </w:r>
      <w:r w:rsidRPr="00B748C1">
        <w:rPr>
          <w:sz w:val="28"/>
          <w:szCs w:val="28"/>
        </w:rPr>
        <w:tab/>
      </w:r>
      <w:r w:rsidRPr="00B748C1">
        <w:rPr>
          <w:sz w:val="28"/>
          <w:szCs w:val="28"/>
        </w:rPr>
        <w:tab/>
      </w:r>
      <w:r w:rsidRPr="00B748C1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2BFBCF" w14:textId="77777777" w:rsidR="003F0ADE" w:rsidRDefault="003F0ADE">
      <w:r>
        <w:separator/>
      </w:r>
    </w:p>
  </w:endnote>
  <w:endnote w:type="continuationSeparator" w:id="0">
    <w:p w14:paraId="73C95B18" w14:textId="77777777" w:rsidR="003F0ADE" w:rsidRDefault="003F0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12852" w14:textId="77777777" w:rsidR="003F0ADE" w:rsidRDefault="003F0ADE">
      <w:r>
        <w:separator/>
      </w:r>
    </w:p>
  </w:footnote>
  <w:footnote w:type="continuationSeparator" w:id="0">
    <w:p w14:paraId="7933111A" w14:textId="77777777" w:rsidR="003F0ADE" w:rsidRDefault="003F0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0AD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48C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991844-3BE6-42CC-813E-2D6856DF2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1401</Words>
  <Characters>799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2024-02-01T12:51:00Z</dcterms:modified>
</cp:coreProperties>
</file>