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ФОП Поволокіну О.О.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99EAAB" w14:textId="77777777" w:rsidR="00FE7A32" w:rsidRPr="00FE7A32" w:rsidRDefault="00FE7A32" w:rsidP="00FE7A32">
      <w:pPr>
        <w:ind w:firstLine="720"/>
        <w:rPr>
          <w:sz w:val="28"/>
          <w:szCs w:val="28"/>
        </w:rPr>
      </w:pPr>
      <w:bookmarkStart w:id="1" w:name="_GoBack"/>
      <w:bookmarkEnd w:id="1"/>
      <w:r w:rsidRPr="00FE7A32">
        <w:rPr>
          <w:sz w:val="28"/>
          <w:szCs w:val="28"/>
        </w:rPr>
        <w:t xml:space="preserve">Керуючись Законом України „ Про місцеве самоврядування в Україні”,     рішенням  1-ої   сесії Винниківської міської ради  від 24.12.2015 року № 71 </w:t>
      </w:r>
    </w:p>
    <w:p w14:paraId="35CC62DC" w14:textId="77777777" w:rsidR="00FE7A32" w:rsidRPr="00FE7A32" w:rsidRDefault="00FE7A32" w:rsidP="00FE7A32">
      <w:pPr>
        <w:rPr>
          <w:sz w:val="28"/>
          <w:szCs w:val="28"/>
        </w:rPr>
      </w:pPr>
      <w:r w:rsidRPr="00FE7A32">
        <w:rPr>
          <w:sz w:val="28"/>
          <w:szCs w:val="28"/>
        </w:rPr>
        <w:t>« Про розмежування повноважень між виконавчими органами Винниківської міської ради» ,   беручи до уваги заяву ФОП  Поволокіна О.О. від 22.02.2016 року</w:t>
      </w:r>
    </w:p>
    <w:p w14:paraId="7CF9695C" w14:textId="77777777" w:rsidR="00FE7A32" w:rsidRPr="00FE7A32" w:rsidRDefault="00FE7A32" w:rsidP="00FE7A32">
      <w:pPr>
        <w:rPr>
          <w:sz w:val="28"/>
          <w:szCs w:val="28"/>
        </w:rPr>
      </w:pPr>
    </w:p>
    <w:p w14:paraId="074BEDA7" w14:textId="77777777" w:rsidR="00FE7A32" w:rsidRPr="00FE7A32" w:rsidRDefault="00FE7A32" w:rsidP="00FE7A32">
      <w:pPr>
        <w:rPr>
          <w:sz w:val="28"/>
          <w:szCs w:val="28"/>
        </w:rPr>
      </w:pPr>
      <w:r w:rsidRPr="00FE7A32">
        <w:rPr>
          <w:sz w:val="28"/>
          <w:szCs w:val="28"/>
        </w:rPr>
        <w:t>1.</w:t>
      </w:r>
      <w:r w:rsidRPr="00FE7A32">
        <w:rPr>
          <w:sz w:val="28"/>
          <w:szCs w:val="28"/>
        </w:rPr>
        <w:tab/>
        <w:t>Погодити  ФОП Поволокіну Олександру Олександровичу режим роботи  магазину «МебліХіт» в орендованому приміщенні за адресою м. Винники, вул. Галицька, 29 , на час дії договору на оренду приміщення  (один рік) а саме:</w:t>
      </w:r>
    </w:p>
    <w:p w14:paraId="06E8E3A2" w14:textId="77777777" w:rsidR="00FE7A32" w:rsidRPr="00FE7A32" w:rsidRDefault="00FE7A32" w:rsidP="00FE7A32">
      <w:pPr>
        <w:rPr>
          <w:sz w:val="28"/>
          <w:szCs w:val="28"/>
        </w:rPr>
      </w:pPr>
    </w:p>
    <w:p w14:paraId="2F7167AA" w14:textId="77777777" w:rsidR="00FE7A32" w:rsidRPr="00FE7A32" w:rsidRDefault="00FE7A32" w:rsidP="00FE7A32">
      <w:pPr>
        <w:rPr>
          <w:sz w:val="28"/>
          <w:szCs w:val="28"/>
        </w:rPr>
      </w:pPr>
      <w:r w:rsidRPr="00FE7A32">
        <w:rPr>
          <w:sz w:val="28"/>
          <w:szCs w:val="28"/>
        </w:rPr>
        <w:t xml:space="preserve">          Щоденно з 9 - 00   год.  до 19-00 год.,</w:t>
      </w:r>
    </w:p>
    <w:p w14:paraId="2CA2A5DF" w14:textId="77777777" w:rsidR="00FE7A32" w:rsidRPr="00FE7A32" w:rsidRDefault="00FE7A32" w:rsidP="00FE7A32">
      <w:pPr>
        <w:rPr>
          <w:sz w:val="28"/>
          <w:szCs w:val="28"/>
        </w:rPr>
      </w:pPr>
      <w:r w:rsidRPr="00FE7A32">
        <w:rPr>
          <w:sz w:val="28"/>
          <w:szCs w:val="28"/>
        </w:rPr>
        <w:t xml:space="preserve">У вихідні дні: </w:t>
      </w:r>
    </w:p>
    <w:p w14:paraId="76C22FEE" w14:textId="77777777" w:rsidR="00FE7A32" w:rsidRPr="00FE7A32" w:rsidRDefault="00FE7A32" w:rsidP="00FE7A32">
      <w:pPr>
        <w:rPr>
          <w:sz w:val="28"/>
          <w:szCs w:val="28"/>
        </w:rPr>
      </w:pPr>
      <w:r w:rsidRPr="00FE7A32">
        <w:rPr>
          <w:sz w:val="28"/>
          <w:szCs w:val="28"/>
        </w:rPr>
        <w:t>Субота:    з  9- 00   год. до 18-00  год.</w:t>
      </w:r>
    </w:p>
    <w:p w14:paraId="12B5A816" w14:textId="77777777" w:rsidR="00FE7A32" w:rsidRPr="00FE7A32" w:rsidRDefault="00FE7A32" w:rsidP="00FE7A32">
      <w:pPr>
        <w:rPr>
          <w:sz w:val="28"/>
          <w:szCs w:val="28"/>
        </w:rPr>
      </w:pPr>
      <w:r w:rsidRPr="00FE7A32">
        <w:rPr>
          <w:sz w:val="28"/>
          <w:szCs w:val="28"/>
        </w:rPr>
        <w:t>Неділя :    з 11-00   год. до 17- 00 год</w:t>
      </w:r>
    </w:p>
    <w:p w14:paraId="5DFE19C0" w14:textId="77777777" w:rsidR="00FE7A32" w:rsidRPr="00FE7A32" w:rsidRDefault="00FE7A32" w:rsidP="00FE7A32">
      <w:pPr>
        <w:rPr>
          <w:sz w:val="28"/>
          <w:szCs w:val="28"/>
        </w:rPr>
      </w:pPr>
    </w:p>
    <w:p w14:paraId="782EB8B5" w14:textId="77777777" w:rsidR="00FE7A32" w:rsidRPr="00FE7A32" w:rsidRDefault="00FE7A32" w:rsidP="00FE7A32">
      <w:pPr>
        <w:rPr>
          <w:sz w:val="28"/>
          <w:szCs w:val="28"/>
        </w:rPr>
      </w:pPr>
      <w:r w:rsidRPr="00FE7A32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70EF6A" w14:textId="77777777" w:rsidR="00FE7A32" w:rsidRPr="00FE7A32" w:rsidRDefault="00FE7A32" w:rsidP="00FE7A32">
      <w:pPr>
        <w:rPr>
          <w:sz w:val="28"/>
          <w:szCs w:val="28"/>
        </w:rPr>
      </w:pPr>
    </w:p>
    <w:p w14:paraId="0E9D927F" w14:textId="77777777" w:rsidR="00FE7A32" w:rsidRPr="00FE7A32" w:rsidRDefault="00FE7A32" w:rsidP="00FE7A32">
      <w:pPr>
        <w:rPr>
          <w:sz w:val="28"/>
          <w:szCs w:val="28"/>
        </w:rPr>
      </w:pPr>
    </w:p>
    <w:p w14:paraId="4E09D592" w14:textId="77777777" w:rsidR="00FE7A32" w:rsidRPr="00FE7A32" w:rsidRDefault="00FE7A32" w:rsidP="00FE7A32">
      <w:pPr>
        <w:rPr>
          <w:sz w:val="28"/>
          <w:szCs w:val="28"/>
        </w:rPr>
      </w:pPr>
    </w:p>
    <w:p w14:paraId="01C471E0" w14:textId="6A532E29" w:rsidR="00213958" w:rsidRPr="006F2805" w:rsidRDefault="00FE7A32" w:rsidP="00FE7A32">
      <w:pPr>
        <w:rPr>
          <w:sz w:val="28"/>
          <w:szCs w:val="28"/>
        </w:rPr>
      </w:pPr>
      <w:r w:rsidRPr="00FE7A32">
        <w:rPr>
          <w:sz w:val="28"/>
          <w:szCs w:val="28"/>
        </w:rPr>
        <w:t>Міський голова</w:t>
      </w:r>
      <w:r w:rsidRPr="00FE7A32">
        <w:rPr>
          <w:sz w:val="28"/>
          <w:szCs w:val="28"/>
        </w:rPr>
        <w:tab/>
        <w:t xml:space="preserve">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43B90" w14:textId="77777777" w:rsidR="002A2C43" w:rsidRDefault="002A2C43">
      <w:r>
        <w:separator/>
      </w:r>
    </w:p>
  </w:endnote>
  <w:endnote w:type="continuationSeparator" w:id="0">
    <w:p w14:paraId="3223AC51" w14:textId="77777777" w:rsidR="002A2C43" w:rsidRDefault="002A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F2F66" w14:textId="77777777" w:rsidR="002A2C43" w:rsidRDefault="002A2C43">
      <w:r>
        <w:separator/>
      </w:r>
    </w:p>
  </w:footnote>
  <w:footnote w:type="continuationSeparator" w:id="0">
    <w:p w14:paraId="47AE9BCA" w14:textId="77777777" w:rsidR="002A2C43" w:rsidRDefault="002A2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2C43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DA5B9-63C7-4F23-AC16-3C42C2ADF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785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2024-02-02T12:24:00Z</dcterms:modified>
</cp:coreProperties>
</file>