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вул.Сагайдачного,23-а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A4E4E8" w14:textId="77777777" w:rsidR="00D831AD" w:rsidRPr="00D831AD" w:rsidRDefault="00D831AD" w:rsidP="00D831AD">
      <w:pPr>
        <w:ind w:firstLine="720"/>
        <w:rPr>
          <w:sz w:val="28"/>
          <w:szCs w:val="28"/>
        </w:rPr>
      </w:pPr>
      <w:r w:rsidRPr="00D831A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робіт»,  розглянувши заяву гр.Жильцової Г.Б., беручи до уваги Витяг з Державного реєстру речових прав на нерухоме майно про реєстрацію права власності  (серія ЕЕК №350301), Декларацію про готовність об’єкта до експлуатації зареєстровану в Департаменті ДАБІ у Львівській обл. від 30.12.2015р. №ЛВ 182153632700, технічний паспорт виготовлений ОКП ЛОР «БТІ та ЕО», Довідку ОКП ЛОР «БТІ та ЕО» від 04.02.2016р.,  виконком Винниківської міської ради -</w:t>
      </w:r>
    </w:p>
    <w:p w14:paraId="72EE3EDE" w14:textId="77777777" w:rsidR="00D831AD" w:rsidRPr="00D831AD" w:rsidRDefault="00D831AD" w:rsidP="00D831AD">
      <w:pPr>
        <w:rPr>
          <w:sz w:val="28"/>
          <w:szCs w:val="28"/>
        </w:rPr>
      </w:pPr>
    </w:p>
    <w:p w14:paraId="38EEB965" w14:textId="77777777" w:rsidR="00D831AD" w:rsidRPr="00D831AD" w:rsidRDefault="00D831AD" w:rsidP="00D831AD">
      <w:pPr>
        <w:jc w:val="center"/>
        <w:rPr>
          <w:sz w:val="28"/>
          <w:szCs w:val="28"/>
        </w:rPr>
      </w:pPr>
      <w:bookmarkStart w:id="1" w:name="_GoBack"/>
      <w:bookmarkEnd w:id="1"/>
      <w:r w:rsidRPr="00D831AD">
        <w:rPr>
          <w:sz w:val="28"/>
          <w:szCs w:val="28"/>
        </w:rPr>
        <w:t>В И Р І Ш И В :</w:t>
      </w:r>
    </w:p>
    <w:p w14:paraId="394B1D27" w14:textId="77777777" w:rsidR="00D831AD" w:rsidRPr="00D831AD" w:rsidRDefault="00D831AD" w:rsidP="00D831AD">
      <w:pPr>
        <w:rPr>
          <w:sz w:val="28"/>
          <w:szCs w:val="28"/>
        </w:rPr>
      </w:pPr>
    </w:p>
    <w:p w14:paraId="11AA2342" w14:textId="77777777" w:rsidR="00D831AD" w:rsidRPr="00D831AD" w:rsidRDefault="00D831AD" w:rsidP="00D831AD">
      <w:pPr>
        <w:rPr>
          <w:sz w:val="28"/>
          <w:szCs w:val="28"/>
        </w:rPr>
      </w:pPr>
      <w:r w:rsidRPr="00D831AD">
        <w:rPr>
          <w:sz w:val="28"/>
          <w:szCs w:val="28"/>
        </w:rPr>
        <w:lastRenderedPageBreak/>
        <w:t>1.</w:t>
      </w:r>
      <w:r w:rsidRPr="00D831AD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вул.Сагайдачного,23-а  у м.Винники, присвоїти поштову адресу, а саме: вул.Сагайдачного,23-а  у  м.Винники.</w:t>
      </w:r>
    </w:p>
    <w:p w14:paraId="47175665" w14:textId="77777777" w:rsidR="00D831AD" w:rsidRPr="00D831AD" w:rsidRDefault="00D831AD" w:rsidP="00D831AD">
      <w:pPr>
        <w:rPr>
          <w:sz w:val="28"/>
          <w:szCs w:val="28"/>
        </w:rPr>
      </w:pPr>
      <w:r w:rsidRPr="00D831AD">
        <w:rPr>
          <w:sz w:val="28"/>
          <w:szCs w:val="28"/>
        </w:rPr>
        <w:t>Будинок  складається з 3-х житлових кімнат. Загальна площа будинку становить – 229,60 кв.м., житлова площа будинку становить – 62,20 кв.м.</w:t>
      </w:r>
    </w:p>
    <w:p w14:paraId="655A3C1A" w14:textId="77777777" w:rsidR="00D831AD" w:rsidRPr="00D831AD" w:rsidRDefault="00D831AD" w:rsidP="00D831AD">
      <w:pPr>
        <w:rPr>
          <w:sz w:val="28"/>
          <w:szCs w:val="28"/>
        </w:rPr>
      </w:pPr>
      <w:r w:rsidRPr="00D831AD">
        <w:rPr>
          <w:sz w:val="28"/>
          <w:szCs w:val="28"/>
        </w:rPr>
        <w:t>2.</w:t>
      </w:r>
      <w:r w:rsidRPr="00D831A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C0A25D" w14:textId="77777777" w:rsidR="00D831AD" w:rsidRPr="00D831AD" w:rsidRDefault="00D831AD" w:rsidP="00D831AD">
      <w:pPr>
        <w:rPr>
          <w:sz w:val="28"/>
          <w:szCs w:val="28"/>
        </w:rPr>
      </w:pPr>
    </w:p>
    <w:p w14:paraId="6621995B" w14:textId="77777777" w:rsidR="00D831AD" w:rsidRPr="00D831AD" w:rsidRDefault="00D831AD" w:rsidP="00D831AD">
      <w:pPr>
        <w:rPr>
          <w:sz w:val="28"/>
          <w:szCs w:val="28"/>
        </w:rPr>
      </w:pPr>
    </w:p>
    <w:p w14:paraId="32053484" w14:textId="77777777" w:rsidR="00D831AD" w:rsidRPr="00D831AD" w:rsidRDefault="00D831AD" w:rsidP="00D831AD">
      <w:pPr>
        <w:rPr>
          <w:sz w:val="28"/>
          <w:szCs w:val="28"/>
        </w:rPr>
      </w:pPr>
    </w:p>
    <w:p w14:paraId="01C471E0" w14:textId="0CBC7A7B" w:rsidR="00213958" w:rsidRPr="006F2805" w:rsidRDefault="00D831AD" w:rsidP="00D831AD">
      <w:pPr>
        <w:rPr>
          <w:sz w:val="28"/>
          <w:szCs w:val="28"/>
        </w:rPr>
      </w:pPr>
      <w:r w:rsidRPr="00D831AD">
        <w:rPr>
          <w:sz w:val="28"/>
          <w:szCs w:val="28"/>
        </w:rPr>
        <w:t>Міський голова</w:t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</w:r>
      <w:r w:rsidRPr="00D831A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0D3EF" w14:textId="77777777" w:rsidR="00CC442A" w:rsidRDefault="00CC442A">
      <w:r>
        <w:separator/>
      </w:r>
    </w:p>
  </w:endnote>
  <w:endnote w:type="continuationSeparator" w:id="0">
    <w:p w14:paraId="3228C4D9" w14:textId="77777777" w:rsidR="00CC442A" w:rsidRDefault="00CC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1CCAC" w14:textId="77777777" w:rsidR="00CC442A" w:rsidRDefault="00CC442A">
      <w:r>
        <w:separator/>
      </w:r>
    </w:p>
  </w:footnote>
  <w:footnote w:type="continuationSeparator" w:id="0">
    <w:p w14:paraId="79EF9502" w14:textId="77777777" w:rsidR="00CC442A" w:rsidRDefault="00CC4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42A"/>
    <w:rsid w:val="00D06C91"/>
    <w:rsid w:val="00D30A86"/>
    <w:rsid w:val="00D42E0A"/>
    <w:rsid w:val="00D831A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3D112-D4E2-46FB-AAE2-D215B341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2024-02-02T12:46:00Z</dcterms:modified>
</cp:coreProperties>
</file>