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F2B53C" w14:textId="77777777" w:rsidR="00330188" w:rsidRPr="00330188" w:rsidRDefault="00330188" w:rsidP="00330188">
      <w:pPr>
        <w:ind w:firstLine="720"/>
        <w:rPr>
          <w:sz w:val="28"/>
          <w:szCs w:val="28"/>
        </w:rPr>
      </w:pPr>
      <w:r w:rsidRPr="00330188">
        <w:rPr>
          <w:sz w:val="28"/>
          <w:szCs w:val="28"/>
        </w:rPr>
        <w:t>Відповідно до Постанови Кабінету Міністрів України від 01.08.2006 року  № 1045 « Про затвердження порядку видалення дерев, кущів, газонів і квітників у населених пунктах», беручи до уваги розпорядженням  міського голови № 10 від  22.02.2016 року, виконавчий комітет Винниківської міської ради</w:t>
      </w:r>
    </w:p>
    <w:p w14:paraId="047F51C6" w14:textId="77777777" w:rsidR="00330188" w:rsidRDefault="00330188" w:rsidP="00330188">
      <w:pPr>
        <w:rPr>
          <w:sz w:val="28"/>
          <w:szCs w:val="28"/>
        </w:rPr>
      </w:pPr>
      <w:r w:rsidRPr="00330188">
        <w:rPr>
          <w:sz w:val="28"/>
          <w:szCs w:val="28"/>
        </w:rPr>
        <w:tab/>
      </w:r>
      <w:r w:rsidRPr="00330188">
        <w:rPr>
          <w:sz w:val="28"/>
          <w:szCs w:val="28"/>
        </w:rPr>
        <w:tab/>
      </w:r>
      <w:r w:rsidRPr="00330188">
        <w:rPr>
          <w:sz w:val="28"/>
          <w:szCs w:val="28"/>
        </w:rPr>
        <w:tab/>
      </w:r>
      <w:r w:rsidRPr="00330188">
        <w:rPr>
          <w:sz w:val="28"/>
          <w:szCs w:val="28"/>
        </w:rPr>
        <w:tab/>
      </w:r>
      <w:r w:rsidRPr="00330188">
        <w:rPr>
          <w:sz w:val="28"/>
          <w:szCs w:val="28"/>
        </w:rPr>
        <w:tab/>
      </w:r>
    </w:p>
    <w:p w14:paraId="6C1F8BF8" w14:textId="31F7A4F0" w:rsidR="00330188" w:rsidRPr="00330188" w:rsidRDefault="00330188" w:rsidP="00330188">
      <w:pPr>
        <w:jc w:val="center"/>
        <w:rPr>
          <w:sz w:val="28"/>
          <w:szCs w:val="28"/>
        </w:rPr>
      </w:pPr>
      <w:r w:rsidRPr="00330188">
        <w:rPr>
          <w:sz w:val="28"/>
          <w:szCs w:val="28"/>
        </w:rPr>
        <w:t>В И Р І Ш И В :</w:t>
      </w:r>
    </w:p>
    <w:p w14:paraId="1149ACBF" w14:textId="77777777" w:rsidR="00330188" w:rsidRPr="00330188" w:rsidRDefault="00330188" w:rsidP="00330188">
      <w:pPr>
        <w:rPr>
          <w:sz w:val="28"/>
          <w:szCs w:val="28"/>
        </w:rPr>
      </w:pPr>
      <w:r w:rsidRPr="00330188">
        <w:rPr>
          <w:sz w:val="28"/>
          <w:szCs w:val="28"/>
        </w:rPr>
        <w:t>1.</w:t>
      </w:r>
      <w:r w:rsidRPr="00330188">
        <w:rPr>
          <w:sz w:val="28"/>
          <w:szCs w:val="28"/>
        </w:rPr>
        <w:tab/>
        <w:t>Дати  дозвіл на видалення зелених насаджень за адресою :</w:t>
      </w:r>
    </w:p>
    <w:p w14:paraId="5274D468" w14:textId="77777777" w:rsidR="00330188" w:rsidRPr="00330188" w:rsidRDefault="00330188" w:rsidP="00330188">
      <w:pPr>
        <w:rPr>
          <w:sz w:val="28"/>
          <w:szCs w:val="28"/>
        </w:rPr>
      </w:pPr>
      <w:r w:rsidRPr="00330188">
        <w:rPr>
          <w:sz w:val="28"/>
          <w:szCs w:val="28"/>
        </w:rPr>
        <w:t>-</w:t>
      </w:r>
      <w:r w:rsidRPr="00330188">
        <w:rPr>
          <w:sz w:val="28"/>
          <w:szCs w:val="28"/>
        </w:rPr>
        <w:tab/>
        <w:t xml:space="preserve"> по вул. Шевченка (  на території КЦ « Дозвілля»);</w:t>
      </w:r>
    </w:p>
    <w:p w14:paraId="67057C63" w14:textId="77777777" w:rsidR="00330188" w:rsidRPr="00330188" w:rsidRDefault="00330188" w:rsidP="00330188">
      <w:pPr>
        <w:rPr>
          <w:sz w:val="28"/>
          <w:szCs w:val="28"/>
        </w:rPr>
      </w:pPr>
      <w:r w:rsidRPr="00330188">
        <w:rPr>
          <w:sz w:val="28"/>
          <w:szCs w:val="28"/>
        </w:rPr>
        <w:t>згідно актів обстеження зелених насаджень, що підлягають видаленню, а саме:</w:t>
      </w:r>
    </w:p>
    <w:p w14:paraId="5881BD4D" w14:textId="77777777" w:rsidR="00330188" w:rsidRPr="00330188" w:rsidRDefault="00330188" w:rsidP="00330188">
      <w:pPr>
        <w:rPr>
          <w:sz w:val="28"/>
          <w:szCs w:val="28"/>
        </w:rPr>
      </w:pPr>
      <w:r w:rsidRPr="00330188">
        <w:rPr>
          <w:sz w:val="28"/>
          <w:szCs w:val="28"/>
        </w:rPr>
        <w:t>-</w:t>
      </w:r>
      <w:r w:rsidRPr="00330188">
        <w:rPr>
          <w:sz w:val="28"/>
          <w:szCs w:val="28"/>
        </w:rPr>
        <w:tab/>
        <w:t>Каштан (3 одиниці);</w:t>
      </w:r>
    </w:p>
    <w:p w14:paraId="04481CED" w14:textId="77777777" w:rsidR="00330188" w:rsidRPr="00330188" w:rsidRDefault="00330188" w:rsidP="00330188">
      <w:pPr>
        <w:rPr>
          <w:sz w:val="28"/>
          <w:szCs w:val="28"/>
        </w:rPr>
      </w:pPr>
      <w:r w:rsidRPr="00330188">
        <w:rPr>
          <w:sz w:val="28"/>
          <w:szCs w:val="28"/>
        </w:rPr>
        <w:t>-</w:t>
      </w:r>
      <w:r w:rsidRPr="00330188">
        <w:rPr>
          <w:sz w:val="28"/>
          <w:szCs w:val="28"/>
        </w:rPr>
        <w:tab/>
        <w:t>Акація   (2 одиниці).</w:t>
      </w:r>
    </w:p>
    <w:p w14:paraId="5D8A5D6E" w14:textId="77777777" w:rsidR="00330188" w:rsidRPr="00330188" w:rsidRDefault="00330188" w:rsidP="00330188">
      <w:pPr>
        <w:rPr>
          <w:sz w:val="28"/>
          <w:szCs w:val="28"/>
        </w:rPr>
      </w:pPr>
      <w:r w:rsidRPr="00330188">
        <w:rPr>
          <w:sz w:val="28"/>
          <w:szCs w:val="28"/>
        </w:rPr>
        <w:t>2.</w:t>
      </w:r>
      <w:r w:rsidRPr="00330188">
        <w:rPr>
          <w:sz w:val="28"/>
          <w:szCs w:val="28"/>
        </w:rPr>
        <w:tab/>
        <w:t>Відповідно до п.4 » Порядку видалення дерев, кущів, газонів і квітників у населених пунктах» сплату відновної  вартості зелених насаджень не проводити.</w:t>
      </w:r>
    </w:p>
    <w:p w14:paraId="202F1AAE" w14:textId="77777777" w:rsidR="00330188" w:rsidRPr="00330188" w:rsidRDefault="00330188" w:rsidP="00330188">
      <w:pPr>
        <w:rPr>
          <w:sz w:val="28"/>
          <w:szCs w:val="28"/>
        </w:rPr>
      </w:pPr>
      <w:r w:rsidRPr="00330188">
        <w:rPr>
          <w:sz w:val="28"/>
          <w:szCs w:val="28"/>
        </w:rPr>
        <w:t>3.</w:t>
      </w:r>
      <w:r w:rsidRPr="00330188">
        <w:rPr>
          <w:sz w:val="28"/>
          <w:szCs w:val="28"/>
        </w:rPr>
        <w:tab/>
        <w:t>Виконавчому комітету Винниківської міської ради м. Львова видати ордер на зрізку дерева.</w:t>
      </w:r>
    </w:p>
    <w:p w14:paraId="4A1F5742" w14:textId="77777777" w:rsidR="00330188" w:rsidRPr="00330188" w:rsidRDefault="00330188" w:rsidP="00330188">
      <w:pPr>
        <w:rPr>
          <w:sz w:val="28"/>
          <w:szCs w:val="28"/>
        </w:rPr>
      </w:pPr>
      <w:r w:rsidRPr="00330188">
        <w:rPr>
          <w:sz w:val="28"/>
          <w:szCs w:val="28"/>
        </w:rPr>
        <w:t>4.</w:t>
      </w:r>
      <w:r w:rsidRPr="00330188">
        <w:rPr>
          <w:sz w:val="28"/>
          <w:szCs w:val="28"/>
        </w:rPr>
        <w:tab/>
        <w:t>Контроль  за виконанням даного рішення  покласти на заступника міського голови з  питань житлово-комунального господарства та фінансової політики</w:t>
      </w:r>
    </w:p>
    <w:p w14:paraId="2F6354D9" w14:textId="77777777" w:rsidR="00330188" w:rsidRPr="00330188" w:rsidRDefault="00330188" w:rsidP="00330188">
      <w:pPr>
        <w:rPr>
          <w:sz w:val="28"/>
          <w:szCs w:val="28"/>
        </w:rPr>
      </w:pPr>
    </w:p>
    <w:p w14:paraId="10BAC275" w14:textId="77777777" w:rsidR="00330188" w:rsidRPr="00330188" w:rsidRDefault="00330188" w:rsidP="00330188">
      <w:pPr>
        <w:rPr>
          <w:sz w:val="28"/>
          <w:szCs w:val="28"/>
        </w:rPr>
      </w:pPr>
    </w:p>
    <w:p w14:paraId="01C471E0" w14:textId="364C0189" w:rsidR="00213958" w:rsidRPr="006F2805" w:rsidRDefault="00330188" w:rsidP="00330188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  <w:t xml:space="preserve">              </w:t>
      </w:r>
      <w:bookmarkStart w:id="1" w:name="_GoBack"/>
      <w:bookmarkEnd w:id="1"/>
      <w:r w:rsidRPr="00330188">
        <w:rPr>
          <w:sz w:val="28"/>
          <w:szCs w:val="28"/>
        </w:rPr>
        <w:tab/>
      </w:r>
      <w:r w:rsidRPr="00330188">
        <w:rPr>
          <w:sz w:val="28"/>
          <w:szCs w:val="28"/>
        </w:rPr>
        <w:tab/>
      </w:r>
      <w:r w:rsidRPr="00330188">
        <w:rPr>
          <w:sz w:val="28"/>
          <w:szCs w:val="28"/>
        </w:rPr>
        <w:tab/>
      </w:r>
      <w:r w:rsidRPr="00330188">
        <w:rPr>
          <w:sz w:val="28"/>
          <w:szCs w:val="28"/>
        </w:rPr>
        <w:tab/>
      </w:r>
      <w:r w:rsidRPr="00330188">
        <w:rPr>
          <w:sz w:val="28"/>
          <w:szCs w:val="28"/>
        </w:rPr>
        <w:tab/>
        <w:t xml:space="preserve">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35D76" w14:textId="77777777" w:rsidR="00F83D87" w:rsidRDefault="00F83D87">
      <w:r>
        <w:separator/>
      </w:r>
    </w:p>
  </w:endnote>
  <w:endnote w:type="continuationSeparator" w:id="0">
    <w:p w14:paraId="7C2AB986" w14:textId="77777777" w:rsidR="00F83D87" w:rsidRDefault="00F8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CC331" w14:textId="77777777" w:rsidR="00F83D87" w:rsidRDefault="00F83D87">
      <w:r>
        <w:separator/>
      </w:r>
    </w:p>
  </w:footnote>
  <w:footnote w:type="continuationSeparator" w:id="0">
    <w:p w14:paraId="49C5FD6A" w14:textId="77777777" w:rsidR="00F83D87" w:rsidRDefault="00F83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018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3D87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E54A8-1D8D-4972-AB1D-87E61CBFC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851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2024-02-06T11:50:00Z</dcterms:modified>
</cp:coreProperties>
</file>