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01DF3E" w14:textId="77777777" w:rsidR="00237852" w:rsidRPr="00237852" w:rsidRDefault="00237852" w:rsidP="00237852">
      <w:pPr>
        <w:ind w:firstLine="720"/>
        <w:rPr>
          <w:sz w:val="28"/>
          <w:szCs w:val="28"/>
        </w:rPr>
      </w:pPr>
      <w:r w:rsidRPr="00237852">
        <w:rPr>
          <w:sz w:val="28"/>
          <w:szCs w:val="28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керуючись Законом України «Про місцеве самоврядування в Україні»,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6 від 23.03.2016 року), виконавчий комітет Винниківської  міської  ради –  </w:t>
      </w:r>
    </w:p>
    <w:p w14:paraId="5F98933B" w14:textId="77777777" w:rsidR="00237852" w:rsidRDefault="00237852" w:rsidP="00237852">
      <w:pPr>
        <w:jc w:val="center"/>
        <w:rPr>
          <w:sz w:val="28"/>
          <w:szCs w:val="28"/>
        </w:rPr>
      </w:pPr>
    </w:p>
    <w:p w14:paraId="7EDE3106" w14:textId="7B5527EE" w:rsidR="00237852" w:rsidRDefault="00237852" w:rsidP="00237852">
      <w:pPr>
        <w:jc w:val="center"/>
        <w:rPr>
          <w:sz w:val="28"/>
          <w:szCs w:val="28"/>
        </w:rPr>
      </w:pPr>
      <w:r w:rsidRPr="00237852">
        <w:rPr>
          <w:sz w:val="28"/>
          <w:szCs w:val="28"/>
        </w:rPr>
        <w:t>В И Р І Ш И В :</w:t>
      </w:r>
    </w:p>
    <w:p w14:paraId="0CE9CC13" w14:textId="77777777" w:rsidR="00237852" w:rsidRPr="00237852" w:rsidRDefault="00237852" w:rsidP="00237852">
      <w:pPr>
        <w:jc w:val="center"/>
        <w:rPr>
          <w:sz w:val="28"/>
          <w:szCs w:val="28"/>
        </w:rPr>
      </w:pPr>
    </w:p>
    <w:p w14:paraId="2D0BBBC7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         Надати одноразову грошову допомогу громадянам м. Винники</w:t>
      </w:r>
    </w:p>
    <w:p w14:paraId="362F79DD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1.1.</w:t>
      </w:r>
      <w:r w:rsidRPr="00237852">
        <w:rPr>
          <w:sz w:val="28"/>
          <w:szCs w:val="28"/>
        </w:rPr>
        <w:tab/>
        <w:t>Карачевській Марії Євстахівні, 1961 р.н., малозабезпеченій, мати-героїні, вдові, яка проживає у м. Винники, вул. Берегова, 60,  в сумі - 400 грн.;</w:t>
      </w:r>
    </w:p>
    <w:p w14:paraId="5662F271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1.2.</w:t>
      </w:r>
      <w:r w:rsidRPr="00237852">
        <w:rPr>
          <w:sz w:val="28"/>
          <w:szCs w:val="28"/>
        </w:rPr>
        <w:tab/>
        <w:t>Врецьоні Віктору Романовичу, 1985 р.н., інваліду ІІІ групи на лікування, який  проживає у  м. Винники, вул. Довганика, 2а, в сумі - 400 грн;</w:t>
      </w:r>
    </w:p>
    <w:p w14:paraId="2CFBCD1E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1.3.</w:t>
      </w:r>
      <w:r w:rsidRPr="00237852">
        <w:rPr>
          <w:sz w:val="28"/>
          <w:szCs w:val="28"/>
        </w:rPr>
        <w:tab/>
        <w:t xml:space="preserve">Врецьоні Марії Петрівні, 1964 р.н., інваліду ІІ групи, на лікування сина, інваліда ІІІ групи, яка проживає у м. Винники, вул. Довганика, 2а, в сумі  - 400 грн; </w:t>
      </w:r>
    </w:p>
    <w:p w14:paraId="52F8B93C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1.4.</w:t>
      </w:r>
      <w:r w:rsidRPr="00237852">
        <w:rPr>
          <w:sz w:val="28"/>
          <w:szCs w:val="28"/>
        </w:rPr>
        <w:tab/>
        <w:t>Мітягіну Олександру Валерійовичу, 1983 р.н., інваліду ІІ групи, на лікування, який проживає у м. Винники, вул. Долинна, 19, в сумі - 400 грн.;</w:t>
      </w:r>
    </w:p>
    <w:p w14:paraId="2AE71BA0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1.5.</w:t>
      </w:r>
      <w:r w:rsidRPr="00237852">
        <w:rPr>
          <w:sz w:val="28"/>
          <w:szCs w:val="28"/>
        </w:rPr>
        <w:tab/>
        <w:t>Мітягіній Аллі Анатоліївні, 1961 р.н., інваліду І групи, на лікування, яка  проживає у м. Винники, вул. Долинна, 19, в сумі – 400 грн;</w:t>
      </w:r>
    </w:p>
    <w:p w14:paraId="7F1B8105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1.6.</w:t>
      </w:r>
      <w:r w:rsidRPr="00237852">
        <w:rPr>
          <w:sz w:val="28"/>
          <w:szCs w:val="28"/>
        </w:rPr>
        <w:tab/>
        <w:t xml:space="preserve">Мітягіній Наталії Едуардівні, 1981 р.н., інваліду ІІ групи, багатодітній сім’ї,  яка проживає у м. Винники, вул. Долинна, 19, в сумі – 400 грн;    </w:t>
      </w:r>
    </w:p>
    <w:p w14:paraId="5D3189FC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lastRenderedPageBreak/>
        <w:t>1.7.</w:t>
      </w:r>
      <w:r w:rsidRPr="00237852">
        <w:rPr>
          <w:sz w:val="28"/>
          <w:szCs w:val="28"/>
        </w:rPr>
        <w:tab/>
        <w:t xml:space="preserve">Коцюбі Ганні Василівні, 1929 р.н., малозабезпеченій, інваліду І групи, яка проживає у м. Винники, вул. Кільцева, 2-99, в сумі – 400 грн;  </w:t>
      </w:r>
    </w:p>
    <w:p w14:paraId="50877B69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1.8.</w:t>
      </w:r>
      <w:r w:rsidRPr="00237852">
        <w:rPr>
          <w:sz w:val="28"/>
          <w:szCs w:val="28"/>
        </w:rPr>
        <w:tab/>
        <w:t>Луцькому Артуру Анатолійовичу, 1977 р.н., учаснику бойових дій (АТО), який проживає у м. Винники, вул. Лісна, 1, в сумі – 500 грн;</w:t>
      </w:r>
    </w:p>
    <w:p w14:paraId="78965670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1.9.</w:t>
      </w:r>
      <w:r w:rsidRPr="00237852">
        <w:rPr>
          <w:sz w:val="28"/>
          <w:szCs w:val="28"/>
        </w:rPr>
        <w:tab/>
        <w:t>Супруну Віктору Вікторовичу, 1990 р.н., учаснику бойових дій (АТО), який проживає у м. Винники, вул. Галицька, 62, в сумі  – 500 грн;</w:t>
      </w:r>
    </w:p>
    <w:p w14:paraId="3A7F0B16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1.10.</w:t>
      </w:r>
      <w:r w:rsidRPr="00237852">
        <w:rPr>
          <w:sz w:val="28"/>
          <w:szCs w:val="28"/>
        </w:rPr>
        <w:tab/>
        <w:t>Прасулову Олександру Івановичу, 1965 р.н., учаснику бойових дій (АТО), який проживає у м. Винники, вул. Івасюка, 9, в сумі – 500 грн;</w:t>
      </w:r>
    </w:p>
    <w:p w14:paraId="36D92355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1.11.</w:t>
      </w:r>
      <w:r w:rsidRPr="00237852">
        <w:rPr>
          <w:sz w:val="28"/>
          <w:szCs w:val="28"/>
        </w:rPr>
        <w:tab/>
        <w:t>Ільо Тересі Василівні, 1937р.н., учаснику війни, ветерану праці, яка проживає у м. Винники, вул. Забава, 11, в сумі – 400 грн.</w:t>
      </w:r>
    </w:p>
    <w:p w14:paraId="432D53A3" w14:textId="77777777" w:rsidR="00237852" w:rsidRPr="00237852" w:rsidRDefault="00237852" w:rsidP="00237852">
      <w:pPr>
        <w:rPr>
          <w:sz w:val="28"/>
          <w:szCs w:val="28"/>
        </w:rPr>
      </w:pPr>
    </w:p>
    <w:p w14:paraId="22CA17B5" w14:textId="34CFBF38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 xml:space="preserve">2.       Надати одноразову грошову допомогу на </w:t>
      </w:r>
      <w:r>
        <w:rPr>
          <w:sz w:val="28"/>
          <w:szCs w:val="28"/>
        </w:rPr>
        <w:t>поховання громадянам м. Винники</w:t>
      </w:r>
    </w:p>
    <w:p w14:paraId="3DFC4036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 xml:space="preserve">2.1.    Годунько Марії Володимирівні, 1957р.н., яка проживає у м. Винники, вул. Івасюка, 23- </w:t>
      </w:r>
    </w:p>
    <w:p w14:paraId="35FEADF5" w14:textId="052CC20C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>2</w:t>
      </w:r>
      <w:r>
        <w:rPr>
          <w:sz w:val="28"/>
          <w:szCs w:val="28"/>
        </w:rPr>
        <w:t>.2.</w:t>
      </w:r>
      <w:r w:rsidRPr="00237852">
        <w:rPr>
          <w:sz w:val="28"/>
          <w:szCs w:val="28"/>
        </w:rPr>
        <w:t xml:space="preserve"> на поховання брата Александравучиса Ігоря Станіславовича, який на час смерті проживав та був зареєстрований у м. Винники, вул. Івасюка, 34-4, в сумі – 1000грн.</w:t>
      </w:r>
    </w:p>
    <w:p w14:paraId="5579B26C" w14:textId="211CF8CA" w:rsidR="00237852" w:rsidRPr="00237852" w:rsidRDefault="00237852" w:rsidP="00237852">
      <w:pPr>
        <w:rPr>
          <w:sz w:val="28"/>
          <w:szCs w:val="28"/>
        </w:rPr>
      </w:pPr>
    </w:p>
    <w:p w14:paraId="38BECF2C" w14:textId="77777777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 xml:space="preserve">3.  Контроль за виконанням даного рішення покласти на відділ фінансової та економічної політики контролю та аудиту. </w:t>
      </w:r>
    </w:p>
    <w:p w14:paraId="3F400F02" w14:textId="46D7E96E" w:rsidR="00237852" w:rsidRPr="00237852" w:rsidRDefault="00237852" w:rsidP="00237852">
      <w:pPr>
        <w:rPr>
          <w:sz w:val="28"/>
          <w:szCs w:val="28"/>
        </w:rPr>
      </w:pPr>
    </w:p>
    <w:p w14:paraId="178CA196" w14:textId="77777777" w:rsidR="00237852" w:rsidRPr="00237852" w:rsidRDefault="00237852" w:rsidP="00237852">
      <w:pPr>
        <w:rPr>
          <w:sz w:val="28"/>
          <w:szCs w:val="28"/>
        </w:rPr>
      </w:pPr>
    </w:p>
    <w:p w14:paraId="091FB383" w14:textId="44F99E05" w:rsidR="00237852" w:rsidRPr="00237852" w:rsidRDefault="00237852" w:rsidP="00237852">
      <w:pPr>
        <w:rPr>
          <w:sz w:val="28"/>
          <w:szCs w:val="28"/>
        </w:rPr>
      </w:pPr>
      <w:r w:rsidRPr="00237852">
        <w:rPr>
          <w:sz w:val="28"/>
          <w:szCs w:val="28"/>
        </w:rPr>
        <w:t xml:space="preserve">Міський голова                                                                  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237852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1A87E" w14:textId="77777777" w:rsidR="006554C9" w:rsidRDefault="006554C9">
      <w:r>
        <w:separator/>
      </w:r>
    </w:p>
  </w:endnote>
  <w:endnote w:type="continuationSeparator" w:id="0">
    <w:p w14:paraId="7E03EB4E" w14:textId="77777777" w:rsidR="006554C9" w:rsidRDefault="00655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3C89E" w14:textId="77777777" w:rsidR="006554C9" w:rsidRDefault="006554C9">
      <w:r>
        <w:separator/>
      </w:r>
    </w:p>
  </w:footnote>
  <w:footnote w:type="continuationSeparator" w:id="0">
    <w:p w14:paraId="403325F9" w14:textId="77777777" w:rsidR="006554C9" w:rsidRDefault="00655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85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4C9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031BA-B221-4E3D-9662-06D8A8F49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2136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2024-02-06T11:54:00Z</dcterms:modified>
</cp:coreProperties>
</file>