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 5 в буд.    № 3  по вул. Галицькій  у м. Винники    гр. Коляго В.М.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CF428C9" w14:textId="77777777" w:rsidR="002B4799" w:rsidRPr="002B4799" w:rsidRDefault="002B4799" w:rsidP="002B4799">
      <w:pPr>
        <w:ind w:firstLine="720"/>
        <w:rPr>
          <w:sz w:val="28"/>
          <w:szCs w:val="28"/>
        </w:rPr>
      </w:pPr>
      <w:r w:rsidRPr="002B4799">
        <w:rPr>
          <w:sz w:val="28"/>
          <w:szCs w:val="28"/>
        </w:rPr>
        <w:t xml:space="preserve">Керуючись Законом України «Про приватизацію державного житлового фонду», розглянувши заяву гр. Коляго В.М. № 3-06-7-286К від 21.03.2016 р. про приватизацію  квартири № 5 в будинку № 3 по вул. Галицькій у м. Винники, з представленням необхідних документів, а саме : технічний паспорт на квартиру, експлікація, довідка з місця проживання про склад сім'ї та займані приміщення, копія паспорта, копія ідентифікаційного коду,    враховуючи позитивні висновки громадської комісії з житлових питань (протокол № 46 від 23.03.2016 р. ),  виконавчий комітет Винниківської  міської ради -   </w:t>
      </w:r>
    </w:p>
    <w:p w14:paraId="4DCD9769" w14:textId="77777777" w:rsidR="002B4799" w:rsidRPr="002B4799" w:rsidRDefault="002B4799" w:rsidP="002B4799">
      <w:pPr>
        <w:rPr>
          <w:sz w:val="28"/>
          <w:szCs w:val="28"/>
        </w:rPr>
      </w:pPr>
      <w:r w:rsidRPr="002B4799">
        <w:rPr>
          <w:sz w:val="28"/>
          <w:szCs w:val="28"/>
        </w:rPr>
        <w:t xml:space="preserve">                               </w:t>
      </w:r>
    </w:p>
    <w:p w14:paraId="633682AA" w14:textId="353D9FEC" w:rsidR="002B4799" w:rsidRDefault="002B4799" w:rsidP="002B4799">
      <w:pPr>
        <w:jc w:val="center"/>
        <w:rPr>
          <w:sz w:val="28"/>
          <w:szCs w:val="28"/>
        </w:rPr>
      </w:pPr>
      <w:r w:rsidRPr="002B4799">
        <w:rPr>
          <w:sz w:val="28"/>
          <w:szCs w:val="28"/>
        </w:rPr>
        <w:t>ВИРІШИВ:</w:t>
      </w:r>
    </w:p>
    <w:p w14:paraId="182CE3A6" w14:textId="77777777" w:rsidR="002B4799" w:rsidRPr="002B4799" w:rsidRDefault="002B4799" w:rsidP="002B4799">
      <w:pPr>
        <w:jc w:val="center"/>
        <w:rPr>
          <w:sz w:val="28"/>
          <w:szCs w:val="28"/>
        </w:rPr>
      </w:pPr>
    </w:p>
    <w:p w14:paraId="3D3FA6B3" w14:textId="77777777" w:rsidR="002B4799" w:rsidRPr="002B4799" w:rsidRDefault="002B4799" w:rsidP="002B4799">
      <w:pPr>
        <w:rPr>
          <w:sz w:val="28"/>
          <w:szCs w:val="28"/>
        </w:rPr>
      </w:pPr>
      <w:r w:rsidRPr="002B4799">
        <w:rPr>
          <w:sz w:val="28"/>
          <w:szCs w:val="28"/>
        </w:rPr>
        <w:t>1.</w:t>
      </w:r>
      <w:r w:rsidRPr="002B4799">
        <w:rPr>
          <w:sz w:val="28"/>
          <w:szCs w:val="28"/>
        </w:rPr>
        <w:tab/>
        <w:t>Надати квартиру у приватну  власність гр. Коляго Вірі Михайлівні, що зареєстрована та проживає  у кв. № 5 по вул. Галицькій, 3 в м. Винники.  Квартира складається  з  1-ї кімнати, житловою площею 12.0 кв. м., кухні площею 7,4 кв.м. Загальна площа квартири  складає  30,4 кв. м. Відновна вартість квартири становить  5, 47 грн.</w:t>
      </w:r>
    </w:p>
    <w:p w14:paraId="4DEAECEE" w14:textId="77777777" w:rsidR="002B4799" w:rsidRPr="002B4799" w:rsidRDefault="002B4799" w:rsidP="002B4799">
      <w:pPr>
        <w:rPr>
          <w:sz w:val="28"/>
          <w:szCs w:val="28"/>
        </w:rPr>
      </w:pPr>
      <w:r w:rsidRPr="002B4799">
        <w:rPr>
          <w:sz w:val="28"/>
          <w:szCs w:val="28"/>
        </w:rPr>
        <w:t>2.</w:t>
      </w:r>
      <w:r w:rsidRPr="002B4799">
        <w:rPr>
          <w:sz w:val="28"/>
          <w:szCs w:val="28"/>
        </w:rPr>
        <w:tab/>
        <w:t>Власнику квартири зареєструвати свідоцтво про право власності на квартиру  в  Реєстраційній службі Львівського міського управління юстиції.</w:t>
      </w:r>
    </w:p>
    <w:p w14:paraId="48904060" w14:textId="77777777" w:rsidR="002B4799" w:rsidRPr="002B4799" w:rsidRDefault="002B4799" w:rsidP="002B4799">
      <w:pPr>
        <w:rPr>
          <w:sz w:val="28"/>
          <w:szCs w:val="28"/>
        </w:rPr>
      </w:pPr>
      <w:r w:rsidRPr="002B4799">
        <w:rPr>
          <w:sz w:val="28"/>
          <w:szCs w:val="28"/>
        </w:rPr>
        <w:t>3.</w:t>
      </w:r>
      <w:r w:rsidRPr="002B479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 житлово-комунального господарства та фінансової політики.</w:t>
      </w:r>
    </w:p>
    <w:p w14:paraId="61027B83" w14:textId="77777777" w:rsidR="002B4799" w:rsidRPr="002B4799" w:rsidRDefault="002B4799" w:rsidP="002B4799">
      <w:pPr>
        <w:rPr>
          <w:sz w:val="28"/>
          <w:szCs w:val="28"/>
        </w:rPr>
      </w:pPr>
    </w:p>
    <w:p w14:paraId="37494C39" w14:textId="77777777" w:rsidR="002B4799" w:rsidRPr="002B4799" w:rsidRDefault="002B4799" w:rsidP="002B4799">
      <w:pPr>
        <w:rPr>
          <w:sz w:val="28"/>
          <w:szCs w:val="28"/>
        </w:rPr>
      </w:pPr>
    </w:p>
    <w:p w14:paraId="11FDF54F" w14:textId="77777777" w:rsidR="002B4799" w:rsidRPr="002B4799" w:rsidRDefault="002B4799" w:rsidP="002B4799">
      <w:pPr>
        <w:rPr>
          <w:sz w:val="28"/>
          <w:szCs w:val="28"/>
        </w:rPr>
      </w:pPr>
    </w:p>
    <w:p w14:paraId="56B89FEE" w14:textId="77777777" w:rsidR="002B4799" w:rsidRPr="002B4799" w:rsidRDefault="002B4799" w:rsidP="002B4799">
      <w:pPr>
        <w:rPr>
          <w:sz w:val="28"/>
          <w:szCs w:val="28"/>
        </w:rPr>
      </w:pPr>
    </w:p>
    <w:p w14:paraId="01C471E0" w14:textId="4100AFC2" w:rsidR="00213958" w:rsidRPr="006F2805" w:rsidRDefault="002B4799" w:rsidP="002B4799">
      <w:pPr>
        <w:rPr>
          <w:sz w:val="28"/>
          <w:szCs w:val="28"/>
        </w:rPr>
      </w:pPr>
      <w:r w:rsidRPr="002B4799">
        <w:rPr>
          <w:sz w:val="28"/>
          <w:szCs w:val="28"/>
        </w:rPr>
        <w:t xml:space="preserve">    Міський голова                                                          </w:t>
      </w:r>
      <w:r>
        <w:rPr>
          <w:sz w:val="28"/>
          <w:szCs w:val="28"/>
        </w:rPr>
        <w:t xml:space="preserve">                          </w:t>
      </w:r>
      <w:bookmarkStart w:id="1" w:name="_GoBack"/>
      <w:bookmarkEnd w:id="1"/>
      <w:r w:rsidRPr="002B4799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6C894" w14:textId="77777777" w:rsidR="002E1724" w:rsidRDefault="002E1724">
      <w:r>
        <w:separator/>
      </w:r>
    </w:p>
  </w:endnote>
  <w:endnote w:type="continuationSeparator" w:id="0">
    <w:p w14:paraId="03F7556A" w14:textId="77777777" w:rsidR="002E1724" w:rsidRDefault="002E1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3C252C" w14:textId="77777777" w:rsidR="002E1724" w:rsidRDefault="002E1724">
      <w:r>
        <w:separator/>
      </w:r>
    </w:p>
  </w:footnote>
  <w:footnote w:type="continuationSeparator" w:id="0">
    <w:p w14:paraId="545DB2D8" w14:textId="77777777" w:rsidR="002E1724" w:rsidRDefault="002E17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4799"/>
    <w:rsid w:val="002C74B0"/>
    <w:rsid w:val="002E1724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C4B6A-DD43-4892-A41E-E2C606D39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1100</Words>
  <Characters>627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2024-02-06T12:11:00Z</dcterms:modified>
</cp:coreProperties>
</file>