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збільшення розміру статутного  капіталу 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FB9864C" w14:textId="77777777" w:rsidR="00621235" w:rsidRPr="00621235" w:rsidRDefault="00621235" w:rsidP="00621235">
      <w:pPr>
        <w:rPr>
          <w:sz w:val="28"/>
          <w:szCs w:val="28"/>
        </w:rPr>
      </w:pPr>
      <w:r w:rsidRPr="00621235">
        <w:rPr>
          <w:sz w:val="28"/>
          <w:szCs w:val="28"/>
        </w:rPr>
        <w:t xml:space="preserve">        Керуючись пунктами 2 та 5 статті 60 Закону України “Про місцеве самоврядування в Україні”,    відповідно до Бюджетного кодексу України, виконавчий комітет Винниківської міської ради </w:t>
      </w:r>
    </w:p>
    <w:p w14:paraId="3B61FDE2" w14:textId="77777777" w:rsidR="00621235" w:rsidRPr="00621235" w:rsidRDefault="00621235" w:rsidP="00621235">
      <w:pPr>
        <w:rPr>
          <w:sz w:val="28"/>
          <w:szCs w:val="28"/>
        </w:rPr>
      </w:pPr>
    </w:p>
    <w:p w14:paraId="39558CB6" w14:textId="77777777" w:rsidR="00621235" w:rsidRPr="00621235" w:rsidRDefault="00621235" w:rsidP="00621235">
      <w:pPr>
        <w:rPr>
          <w:sz w:val="28"/>
          <w:szCs w:val="28"/>
        </w:rPr>
      </w:pPr>
    </w:p>
    <w:p w14:paraId="2203F225" w14:textId="77777777" w:rsidR="00621235" w:rsidRPr="00621235" w:rsidRDefault="00621235" w:rsidP="00621235">
      <w:pPr>
        <w:jc w:val="center"/>
        <w:rPr>
          <w:sz w:val="28"/>
          <w:szCs w:val="28"/>
        </w:rPr>
      </w:pPr>
      <w:r w:rsidRPr="00621235">
        <w:rPr>
          <w:sz w:val="28"/>
          <w:szCs w:val="28"/>
        </w:rPr>
        <w:t>В И Р І Ш И В :</w:t>
      </w:r>
    </w:p>
    <w:p w14:paraId="0C6D289F" w14:textId="77777777" w:rsidR="00621235" w:rsidRPr="00621235" w:rsidRDefault="00621235" w:rsidP="00621235">
      <w:pPr>
        <w:rPr>
          <w:sz w:val="28"/>
          <w:szCs w:val="28"/>
        </w:rPr>
      </w:pPr>
    </w:p>
    <w:p w14:paraId="52BC118F" w14:textId="77777777" w:rsidR="00621235" w:rsidRPr="00621235" w:rsidRDefault="00621235" w:rsidP="00621235">
      <w:pPr>
        <w:rPr>
          <w:sz w:val="28"/>
          <w:szCs w:val="28"/>
        </w:rPr>
      </w:pPr>
    </w:p>
    <w:p w14:paraId="13FA84D3" w14:textId="77777777" w:rsidR="00621235" w:rsidRPr="00621235" w:rsidRDefault="00621235" w:rsidP="00621235">
      <w:pPr>
        <w:jc w:val="both"/>
        <w:rPr>
          <w:sz w:val="28"/>
          <w:szCs w:val="28"/>
        </w:rPr>
      </w:pPr>
      <w:r w:rsidRPr="00621235">
        <w:rPr>
          <w:sz w:val="28"/>
          <w:szCs w:val="28"/>
        </w:rPr>
        <w:t>1.Виконавчому комітету Винниківської міської ради передати матеріали та матеріальні цінності  згідно актів прийому передачі  на загальну суму  80448 гривень ( вісімдесят тисяч чотириста сорок вісім грн. 00коп.) малому комунальному підприємству “Винниківське” як поповнення статутного капіталу</w:t>
      </w:r>
    </w:p>
    <w:p w14:paraId="0CC65F62" w14:textId="77777777" w:rsidR="00621235" w:rsidRPr="00621235" w:rsidRDefault="00621235" w:rsidP="00621235">
      <w:pPr>
        <w:jc w:val="both"/>
        <w:rPr>
          <w:sz w:val="28"/>
          <w:szCs w:val="28"/>
        </w:rPr>
      </w:pPr>
      <w:r w:rsidRPr="00621235">
        <w:rPr>
          <w:sz w:val="28"/>
          <w:szCs w:val="28"/>
        </w:rPr>
        <w:t xml:space="preserve">2.МКП “Винниківське”збільшити розмір статутного капіталу на суму   80448 гривень ( </w:t>
      </w:r>
      <w:bookmarkStart w:id="1" w:name="_GoBack"/>
      <w:bookmarkEnd w:id="1"/>
      <w:r w:rsidRPr="00621235">
        <w:rPr>
          <w:sz w:val="28"/>
          <w:szCs w:val="28"/>
        </w:rPr>
        <w:t>вісімдесят тисяч чотириста сорок вісім грн. 00коп.)</w:t>
      </w:r>
    </w:p>
    <w:p w14:paraId="3145E614" w14:textId="77777777" w:rsidR="00621235" w:rsidRPr="00621235" w:rsidRDefault="00621235" w:rsidP="00621235">
      <w:pPr>
        <w:jc w:val="both"/>
        <w:rPr>
          <w:sz w:val="28"/>
          <w:szCs w:val="28"/>
        </w:rPr>
      </w:pPr>
      <w:r w:rsidRPr="00621235">
        <w:rPr>
          <w:sz w:val="28"/>
          <w:szCs w:val="28"/>
        </w:rPr>
        <w:t>3. Директору МКП “Винниківське” у встановленому  порядку забезпечити внесення змін до статуту підприємства з врахуванням збільшення розміру статутного капіталу.</w:t>
      </w:r>
    </w:p>
    <w:p w14:paraId="61985EF0" w14:textId="77777777" w:rsidR="00621235" w:rsidRPr="00621235" w:rsidRDefault="00621235" w:rsidP="00621235">
      <w:pPr>
        <w:jc w:val="both"/>
        <w:rPr>
          <w:sz w:val="28"/>
          <w:szCs w:val="28"/>
        </w:rPr>
      </w:pPr>
      <w:r w:rsidRPr="00621235">
        <w:rPr>
          <w:sz w:val="28"/>
          <w:szCs w:val="28"/>
        </w:rPr>
        <w:t>4.Контроль за виконанням даного рішення покласти на начальника відділу фінансової та економічної політики, контролю та аудиту виконавчого комітету Винниківської міської ради та директора  МКП “Винниківське”</w:t>
      </w:r>
    </w:p>
    <w:p w14:paraId="2D7EF694" w14:textId="77777777" w:rsidR="00621235" w:rsidRPr="00621235" w:rsidRDefault="00621235" w:rsidP="00621235">
      <w:pPr>
        <w:jc w:val="both"/>
        <w:rPr>
          <w:sz w:val="28"/>
          <w:szCs w:val="28"/>
        </w:rPr>
      </w:pPr>
    </w:p>
    <w:p w14:paraId="7AC659FD" w14:textId="77777777" w:rsidR="00621235" w:rsidRPr="00621235" w:rsidRDefault="00621235" w:rsidP="00621235">
      <w:pPr>
        <w:jc w:val="both"/>
        <w:rPr>
          <w:sz w:val="28"/>
          <w:szCs w:val="28"/>
        </w:rPr>
      </w:pPr>
    </w:p>
    <w:p w14:paraId="26773107" w14:textId="77777777" w:rsidR="00621235" w:rsidRPr="00621235" w:rsidRDefault="00621235" w:rsidP="00621235">
      <w:pPr>
        <w:rPr>
          <w:sz w:val="28"/>
          <w:szCs w:val="28"/>
        </w:rPr>
      </w:pPr>
    </w:p>
    <w:p w14:paraId="45A0A598" w14:textId="77777777" w:rsidR="00621235" w:rsidRPr="00621235" w:rsidRDefault="00621235" w:rsidP="00621235">
      <w:pPr>
        <w:rPr>
          <w:sz w:val="28"/>
          <w:szCs w:val="28"/>
        </w:rPr>
      </w:pPr>
    </w:p>
    <w:p w14:paraId="3EFDA012" w14:textId="77777777" w:rsidR="00621235" w:rsidRPr="00621235" w:rsidRDefault="00621235" w:rsidP="00621235">
      <w:pPr>
        <w:rPr>
          <w:sz w:val="28"/>
          <w:szCs w:val="28"/>
        </w:rPr>
      </w:pPr>
    </w:p>
    <w:p w14:paraId="22F2A2F0" w14:textId="77777777" w:rsidR="00621235" w:rsidRPr="00621235" w:rsidRDefault="00621235" w:rsidP="00621235">
      <w:pPr>
        <w:rPr>
          <w:sz w:val="28"/>
          <w:szCs w:val="28"/>
        </w:rPr>
      </w:pPr>
      <w:r w:rsidRPr="00621235">
        <w:rPr>
          <w:sz w:val="28"/>
          <w:szCs w:val="28"/>
        </w:rPr>
        <w:t>Міський голова</w:t>
      </w:r>
      <w:r w:rsidRPr="00621235">
        <w:rPr>
          <w:sz w:val="28"/>
          <w:szCs w:val="28"/>
        </w:rPr>
        <w:tab/>
      </w:r>
      <w:r w:rsidRPr="00621235">
        <w:rPr>
          <w:sz w:val="28"/>
          <w:szCs w:val="28"/>
        </w:rPr>
        <w:tab/>
      </w:r>
      <w:r w:rsidRPr="00621235">
        <w:rPr>
          <w:sz w:val="28"/>
          <w:szCs w:val="28"/>
        </w:rPr>
        <w:tab/>
      </w:r>
      <w:r w:rsidRPr="00621235">
        <w:rPr>
          <w:sz w:val="28"/>
          <w:szCs w:val="28"/>
        </w:rPr>
        <w:tab/>
      </w:r>
      <w:r w:rsidRPr="00621235">
        <w:rPr>
          <w:sz w:val="28"/>
          <w:szCs w:val="28"/>
        </w:rPr>
        <w:tab/>
      </w:r>
      <w:r w:rsidRPr="00621235">
        <w:rPr>
          <w:sz w:val="28"/>
          <w:szCs w:val="28"/>
        </w:rPr>
        <w:tab/>
      </w:r>
      <w:r w:rsidRPr="00621235">
        <w:rPr>
          <w:sz w:val="28"/>
          <w:szCs w:val="28"/>
        </w:rPr>
        <w:tab/>
      </w:r>
      <w:r w:rsidRPr="00621235">
        <w:rPr>
          <w:sz w:val="28"/>
          <w:szCs w:val="28"/>
        </w:rPr>
        <w:tab/>
        <w:t>В.Л.Квурт</w:t>
      </w:r>
      <w:r w:rsidRPr="00621235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F75A78" w14:textId="77777777" w:rsidR="003507C3" w:rsidRDefault="003507C3">
      <w:r>
        <w:separator/>
      </w:r>
    </w:p>
  </w:endnote>
  <w:endnote w:type="continuationSeparator" w:id="0">
    <w:p w14:paraId="3F70F52B" w14:textId="77777777" w:rsidR="003507C3" w:rsidRDefault="00350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D3240D" w14:textId="77777777" w:rsidR="003507C3" w:rsidRDefault="003507C3">
      <w:r>
        <w:separator/>
      </w:r>
    </w:p>
  </w:footnote>
  <w:footnote w:type="continuationSeparator" w:id="0">
    <w:p w14:paraId="78B27422" w14:textId="77777777" w:rsidR="003507C3" w:rsidRDefault="003507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07C3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1235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04C89-A139-44E8-9008-E841C9FF3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879</Words>
  <Characters>502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2024-02-06T09:37:00Z</dcterms:modified>
</cp:coreProperties>
</file>