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FEC710" w14:textId="77777777" w:rsidR="002116EE" w:rsidRPr="002116EE" w:rsidRDefault="002116EE" w:rsidP="002116EE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2116E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гр.Ковалюка В.Д., беручи до уваги  Витяг з Державного реєстру речових прав на нерухоме майно про реєстрацію права власності,  виконком Винниківської міської ради –</w:t>
      </w:r>
    </w:p>
    <w:p w14:paraId="7027827B" w14:textId="77777777" w:rsidR="002116EE" w:rsidRPr="002116EE" w:rsidRDefault="002116EE" w:rsidP="002116EE">
      <w:pPr>
        <w:jc w:val="both"/>
        <w:rPr>
          <w:sz w:val="28"/>
          <w:szCs w:val="28"/>
        </w:rPr>
      </w:pPr>
    </w:p>
    <w:p w14:paraId="36C5A870" w14:textId="77777777" w:rsidR="002116EE" w:rsidRPr="002116EE" w:rsidRDefault="002116EE" w:rsidP="002116EE">
      <w:pPr>
        <w:jc w:val="center"/>
        <w:rPr>
          <w:sz w:val="28"/>
          <w:szCs w:val="28"/>
        </w:rPr>
      </w:pPr>
      <w:r w:rsidRPr="002116EE">
        <w:rPr>
          <w:sz w:val="28"/>
          <w:szCs w:val="28"/>
        </w:rPr>
        <w:t>ВИРІШИВ:</w:t>
      </w:r>
    </w:p>
    <w:p w14:paraId="57DB9EFD" w14:textId="77777777" w:rsidR="002116EE" w:rsidRPr="002116EE" w:rsidRDefault="002116EE" w:rsidP="002116EE">
      <w:pPr>
        <w:jc w:val="both"/>
        <w:rPr>
          <w:sz w:val="28"/>
          <w:szCs w:val="28"/>
        </w:rPr>
      </w:pPr>
    </w:p>
    <w:p w14:paraId="1F6F22A2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1.</w:t>
      </w:r>
      <w:r w:rsidRPr="002116EE">
        <w:rPr>
          <w:sz w:val="28"/>
          <w:szCs w:val="28"/>
        </w:rPr>
        <w:tab/>
        <w:t>Видати гр. Ковалюку Василю Дмитровичу будівельний паспорт забудови земельної ділянки на проектування та будівництво індивідуального житлового  будинку на земельній ділянці по вул.Лисика (к/н 4610160300:04:004:0268) у м.Винники.</w:t>
      </w:r>
    </w:p>
    <w:p w14:paraId="059068B6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2.</w:t>
      </w:r>
      <w:r w:rsidRPr="002116EE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вул.Лисика (к/н 4610160300:04:004:0268) у м.Винники.</w:t>
      </w:r>
    </w:p>
    <w:p w14:paraId="100DC904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3.</w:t>
      </w:r>
      <w:r w:rsidRPr="002116EE">
        <w:rPr>
          <w:sz w:val="28"/>
          <w:szCs w:val="28"/>
        </w:rPr>
        <w:tab/>
        <w:t>Зобов’язати гр. Ковалюка В.Д.:</w:t>
      </w:r>
    </w:p>
    <w:p w14:paraId="7BE54916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3.1.</w:t>
      </w:r>
      <w:r w:rsidRPr="002116EE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631B865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lastRenderedPageBreak/>
        <w:t>3.2.</w:t>
      </w:r>
      <w:r w:rsidRPr="002116EE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C7BC7A4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3.3.</w:t>
      </w:r>
      <w:r w:rsidRPr="002116EE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3A6CD53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3.4.</w:t>
      </w:r>
      <w:r w:rsidRPr="002116EE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11FAE77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3.5.</w:t>
      </w:r>
      <w:r w:rsidRPr="002116EE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774BF62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3.6.</w:t>
      </w:r>
      <w:r w:rsidRPr="002116EE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4DED644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3.7.</w:t>
      </w:r>
      <w:r w:rsidRPr="002116EE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3CEAE78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4.</w:t>
      </w:r>
      <w:r w:rsidRPr="002116EE">
        <w:rPr>
          <w:sz w:val="28"/>
          <w:szCs w:val="28"/>
        </w:rPr>
        <w:tab/>
        <w:t>Роз’яснити гр. Ковалюку В.Д., що будівельні роботи можна розпочинати тільки після отримання відповідних дозволів, згідно державних норм та правил.</w:t>
      </w:r>
    </w:p>
    <w:p w14:paraId="6B07FB2C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4.1.</w:t>
      </w:r>
      <w:r w:rsidRPr="002116EE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C3BAF10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4.2.</w:t>
      </w:r>
      <w:r w:rsidRPr="002116EE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8B7B7D5" w14:textId="77777777" w:rsidR="002116EE" w:rsidRPr="002116EE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5.</w:t>
      </w:r>
      <w:r w:rsidRPr="002116E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B1410A4" w14:textId="77777777" w:rsidR="002116EE" w:rsidRPr="002116EE" w:rsidRDefault="002116EE" w:rsidP="002116EE">
      <w:pPr>
        <w:jc w:val="both"/>
        <w:rPr>
          <w:sz w:val="28"/>
          <w:szCs w:val="28"/>
        </w:rPr>
      </w:pPr>
    </w:p>
    <w:p w14:paraId="1BCF2824" w14:textId="77777777" w:rsidR="002116EE" w:rsidRPr="002116EE" w:rsidRDefault="002116EE" w:rsidP="002116EE">
      <w:pPr>
        <w:jc w:val="both"/>
        <w:rPr>
          <w:sz w:val="28"/>
          <w:szCs w:val="28"/>
        </w:rPr>
      </w:pPr>
    </w:p>
    <w:p w14:paraId="7543A845" w14:textId="77777777" w:rsidR="002116EE" w:rsidRPr="002116EE" w:rsidRDefault="002116EE" w:rsidP="002116EE">
      <w:pPr>
        <w:jc w:val="both"/>
        <w:rPr>
          <w:sz w:val="28"/>
          <w:szCs w:val="28"/>
        </w:rPr>
      </w:pPr>
    </w:p>
    <w:p w14:paraId="01C471E0" w14:textId="3F9B4BF0" w:rsidR="00213958" w:rsidRPr="006F2805" w:rsidRDefault="002116EE" w:rsidP="002116EE">
      <w:pPr>
        <w:jc w:val="both"/>
        <w:rPr>
          <w:sz w:val="28"/>
          <w:szCs w:val="28"/>
        </w:rPr>
      </w:pPr>
      <w:r w:rsidRPr="002116EE">
        <w:rPr>
          <w:sz w:val="28"/>
          <w:szCs w:val="28"/>
        </w:rPr>
        <w:t>Міський  голова</w:t>
      </w:r>
      <w:r w:rsidRPr="002116EE">
        <w:rPr>
          <w:sz w:val="28"/>
          <w:szCs w:val="28"/>
        </w:rPr>
        <w:tab/>
      </w:r>
      <w:r w:rsidRPr="002116EE">
        <w:rPr>
          <w:sz w:val="28"/>
          <w:szCs w:val="28"/>
        </w:rPr>
        <w:tab/>
      </w:r>
      <w:r w:rsidRPr="002116EE">
        <w:rPr>
          <w:sz w:val="28"/>
          <w:szCs w:val="28"/>
        </w:rPr>
        <w:tab/>
      </w:r>
      <w:r w:rsidRPr="002116EE">
        <w:rPr>
          <w:sz w:val="28"/>
          <w:szCs w:val="28"/>
        </w:rPr>
        <w:tab/>
      </w:r>
      <w:r w:rsidRPr="002116EE">
        <w:rPr>
          <w:sz w:val="28"/>
          <w:szCs w:val="28"/>
        </w:rPr>
        <w:tab/>
      </w:r>
      <w:r w:rsidRPr="002116EE">
        <w:rPr>
          <w:sz w:val="28"/>
          <w:szCs w:val="28"/>
        </w:rPr>
        <w:tab/>
      </w:r>
      <w:r w:rsidRPr="002116EE">
        <w:rPr>
          <w:sz w:val="28"/>
          <w:szCs w:val="28"/>
        </w:rPr>
        <w:tab/>
      </w:r>
      <w:r w:rsidRPr="002116EE">
        <w:rPr>
          <w:sz w:val="28"/>
          <w:szCs w:val="28"/>
        </w:rPr>
        <w:tab/>
      </w:r>
      <w:r w:rsidRPr="002116EE">
        <w:rPr>
          <w:sz w:val="28"/>
          <w:szCs w:val="28"/>
        </w:rPr>
        <w:tab/>
        <w:t>В.Л.Квурт</w:t>
      </w:r>
      <w:r w:rsidRPr="002116EE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E4C79" w14:textId="77777777" w:rsidR="00A057BC" w:rsidRDefault="00A057BC">
      <w:r>
        <w:separator/>
      </w:r>
    </w:p>
  </w:endnote>
  <w:endnote w:type="continuationSeparator" w:id="0">
    <w:p w14:paraId="2C3A23E2" w14:textId="77777777" w:rsidR="00A057BC" w:rsidRDefault="00A05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DC310" w14:textId="77777777" w:rsidR="00A057BC" w:rsidRDefault="00A057BC">
      <w:r>
        <w:separator/>
      </w:r>
    </w:p>
  </w:footnote>
  <w:footnote w:type="continuationSeparator" w:id="0">
    <w:p w14:paraId="5B1CA482" w14:textId="77777777" w:rsidR="00A057BC" w:rsidRDefault="00A057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16E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57BC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67CBC-1BB4-4949-8BE1-578E46874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2203</Words>
  <Characters>1256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2024-02-06T09:58:00Z</dcterms:modified>
</cp:coreProperties>
</file>