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 видаткової частини бюджету   м. 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54DA34" w14:textId="77777777" w:rsidR="005E4EE3" w:rsidRPr="005E4EE3" w:rsidRDefault="005E4EE3" w:rsidP="005E4EE3">
      <w:pPr>
        <w:ind w:firstLine="720"/>
        <w:rPr>
          <w:sz w:val="28"/>
          <w:szCs w:val="28"/>
        </w:rPr>
      </w:pPr>
      <w:bookmarkStart w:id="1" w:name="_GoBack"/>
      <w:bookmarkEnd w:id="1"/>
      <w:r w:rsidRPr="005E4EE3">
        <w:rPr>
          <w:sz w:val="28"/>
          <w:szCs w:val="28"/>
        </w:rPr>
        <w:t>На підставі акту ревізії міського бюджету м.Винники та фінансово-господарської діяльності Винниківської міської ради за період з 01.02.2014 по 31.10.2015 від 12.02.2016 №08-22/1, виконавчий комітет Винниківської міської ради</w:t>
      </w:r>
    </w:p>
    <w:p w14:paraId="0943CCEB" w14:textId="77777777" w:rsidR="005E4EE3" w:rsidRPr="005E4EE3" w:rsidRDefault="005E4EE3" w:rsidP="005E4EE3">
      <w:pPr>
        <w:rPr>
          <w:sz w:val="28"/>
          <w:szCs w:val="28"/>
        </w:rPr>
      </w:pPr>
    </w:p>
    <w:p w14:paraId="0919068D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>ВИРІШИВ:</w:t>
      </w:r>
    </w:p>
    <w:p w14:paraId="201D0506" w14:textId="77777777" w:rsidR="005E4EE3" w:rsidRPr="005E4EE3" w:rsidRDefault="005E4EE3" w:rsidP="005E4EE3">
      <w:pPr>
        <w:rPr>
          <w:sz w:val="28"/>
          <w:szCs w:val="28"/>
        </w:rPr>
      </w:pPr>
    </w:p>
    <w:p w14:paraId="14567AB1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>1.</w:t>
      </w:r>
      <w:r w:rsidRPr="005E4EE3">
        <w:rPr>
          <w:sz w:val="28"/>
          <w:szCs w:val="28"/>
        </w:rPr>
        <w:tab/>
        <w:t>Внести зміни до помісячного розпису асигнувань видаткової частини  загального фонду бюджету м.Винники на 2016р.в /додаток №1/</w:t>
      </w:r>
    </w:p>
    <w:p w14:paraId="54ADA507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>2.</w:t>
      </w:r>
      <w:r w:rsidRPr="005E4EE3">
        <w:rPr>
          <w:sz w:val="28"/>
          <w:szCs w:val="28"/>
        </w:rPr>
        <w:tab/>
        <w:t>Дане рішення затвердити на сесії Винниківської міської ради</w:t>
      </w:r>
    </w:p>
    <w:p w14:paraId="24A0D762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>3.</w:t>
      </w:r>
      <w:r w:rsidRPr="005E4EE3">
        <w:rPr>
          <w:sz w:val="28"/>
          <w:szCs w:val="28"/>
        </w:rPr>
        <w:tab/>
        <w:t xml:space="preserve">Контроль за виконанням даного рішення покласти на заступника міського </w:t>
      </w:r>
    </w:p>
    <w:p w14:paraId="49739C46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>голови з питань житлово-комунального господарства та фінансової політики.</w:t>
      </w:r>
    </w:p>
    <w:p w14:paraId="733F02D1" w14:textId="77777777" w:rsidR="005E4EE3" w:rsidRPr="005E4EE3" w:rsidRDefault="005E4EE3" w:rsidP="005E4EE3">
      <w:pPr>
        <w:rPr>
          <w:sz w:val="28"/>
          <w:szCs w:val="28"/>
        </w:rPr>
      </w:pPr>
    </w:p>
    <w:p w14:paraId="535C0083" w14:textId="77777777" w:rsidR="005E4EE3" w:rsidRPr="005E4EE3" w:rsidRDefault="005E4EE3" w:rsidP="005E4EE3">
      <w:pPr>
        <w:rPr>
          <w:sz w:val="28"/>
          <w:szCs w:val="28"/>
        </w:rPr>
      </w:pPr>
    </w:p>
    <w:p w14:paraId="0B8C93B6" w14:textId="77777777" w:rsidR="005E4EE3" w:rsidRPr="005E4EE3" w:rsidRDefault="005E4EE3" w:rsidP="005E4EE3">
      <w:pPr>
        <w:rPr>
          <w:sz w:val="28"/>
          <w:szCs w:val="28"/>
        </w:rPr>
      </w:pPr>
    </w:p>
    <w:p w14:paraId="2B0B52BC" w14:textId="77777777" w:rsidR="005E4EE3" w:rsidRPr="005E4EE3" w:rsidRDefault="005E4EE3" w:rsidP="005E4EE3">
      <w:pPr>
        <w:rPr>
          <w:sz w:val="28"/>
          <w:szCs w:val="28"/>
        </w:rPr>
      </w:pPr>
    </w:p>
    <w:p w14:paraId="6C71B0D0" w14:textId="77777777" w:rsidR="005E4EE3" w:rsidRPr="005E4EE3" w:rsidRDefault="005E4EE3" w:rsidP="005E4EE3">
      <w:pPr>
        <w:rPr>
          <w:sz w:val="28"/>
          <w:szCs w:val="28"/>
        </w:rPr>
      </w:pPr>
    </w:p>
    <w:p w14:paraId="60991671" w14:textId="77777777" w:rsidR="005E4EE3" w:rsidRPr="005E4EE3" w:rsidRDefault="005E4EE3" w:rsidP="005E4EE3">
      <w:pPr>
        <w:rPr>
          <w:sz w:val="28"/>
          <w:szCs w:val="28"/>
        </w:rPr>
      </w:pPr>
      <w:r w:rsidRPr="005E4EE3">
        <w:rPr>
          <w:sz w:val="28"/>
          <w:szCs w:val="28"/>
        </w:rPr>
        <w:t xml:space="preserve">Міський голова </w:t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</w:r>
      <w:r w:rsidRPr="005E4EE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EA324" w14:textId="77777777" w:rsidR="008804CE" w:rsidRDefault="008804CE">
      <w:r>
        <w:separator/>
      </w:r>
    </w:p>
  </w:endnote>
  <w:endnote w:type="continuationSeparator" w:id="0">
    <w:p w14:paraId="502BF3AF" w14:textId="77777777" w:rsidR="008804CE" w:rsidRDefault="0088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B23E0" w14:textId="77777777" w:rsidR="008804CE" w:rsidRDefault="008804CE">
      <w:r>
        <w:separator/>
      </w:r>
    </w:p>
  </w:footnote>
  <w:footnote w:type="continuationSeparator" w:id="0">
    <w:p w14:paraId="137E608D" w14:textId="77777777" w:rsidR="008804CE" w:rsidRDefault="00880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EE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04C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AF770-FE4C-459B-80EC-1C39C42F2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2024-02-06T12:14:00Z</dcterms:modified>
</cp:coreProperties>
</file>