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22.04.2016р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новозбудованому   індивідуальному житловому будинку здійсненому на   земельній ділянці по вул. С.Бандери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ED78B03" w14:textId="77777777" w:rsidR="00D84898" w:rsidRPr="00D84898" w:rsidRDefault="00D84898" w:rsidP="00D84898">
      <w:pPr>
        <w:ind w:firstLine="720"/>
        <w:rPr>
          <w:sz w:val="28"/>
          <w:szCs w:val="28"/>
        </w:rPr>
      </w:pPr>
      <w:r w:rsidRPr="00D84898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17.10.2013р. №868 «Про затвердження Порядку державної реєстрації прав на нерухоме майно та їх обтяжень», Постанови КМУ від 13.04.2011р. №461 «Питання прийняття в експлуатацію закінчених будівництвом об’єктів»,  розглянувши заяву гр. Яніва А.С., беручи до уваги Державний Акт на право власності на земельну ділянку  (серія ЯК №227852), Декларацію про готовність об’єкта до експлуатації, зареєстровану в Департаменті ДАБІ у Львівській обл. від 27.01.2016р. №ЛВ 142160271790, технічний паспорт, Довідку ОКП ЛОР «БТІ та ЕО» від 11.01.2016р.,  виконком Винниківської міської ради -</w:t>
      </w:r>
    </w:p>
    <w:p w14:paraId="005AC6B2" w14:textId="77777777" w:rsidR="00D84898" w:rsidRDefault="00D84898" w:rsidP="00D84898">
      <w:pPr>
        <w:jc w:val="center"/>
        <w:rPr>
          <w:sz w:val="28"/>
          <w:szCs w:val="28"/>
        </w:rPr>
      </w:pPr>
    </w:p>
    <w:p w14:paraId="3DFCDA3E" w14:textId="1B25487E" w:rsidR="00D84898" w:rsidRPr="00D84898" w:rsidRDefault="00D84898" w:rsidP="00D84898">
      <w:pPr>
        <w:jc w:val="center"/>
        <w:rPr>
          <w:sz w:val="28"/>
          <w:szCs w:val="28"/>
        </w:rPr>
      </w:pPr>
      <w:bookmarkStart w:id="1" w:name="_GoBack"/>
      <w:bookmarkEnd w:id="1"/>
      <w:r w:rsidRPr="00D84898">
        <w:rPr>
          <w:sz w:val="28"/>
          <w:szCs w:val="28"/>
        </w:rPr>
        <w:t>В И Р І Ш И В :</w:t>
      </w:r>
    </w:p>
    <w:p w14:paraId="284D426F" w14:textId="77777777" w:rsidR="00D84898" w:rsidRPr="00D84898" w:rsidRDefault="00D84898" w:rsidP="00D84898">
      <w:pPr>
        <w:rPr>
          <w:sz w:val="28"/>
          <w:szCs w:val="28"/>
        </w:rPr>
      </w:pPr>
    </w:p>
    <w:p w14:paraId="36FA61DC" w14:textId="77777777" w:rsidR="00D84898" w:rsidRPr="00D84898" w:rsidRDefault="00D84898" w:rsidP="00D84898">
      <w:pPr>
        <w:rPr>
          <w:sz w:val="28"/>
          <w:szCs w:val="28"/>
        </w:rPr>
      </w:pPr>
      <w:r w:rsidRPr="00D84898">
        <w:rPr>
          <w:sz w:val="28"/>
          <w:szCs w:val="28"/>
        </w:rPr>
        <w:t>1.</w:t>
      </w:r>
      <w:r w:rsidRPr="00D84898">
        <w:rPr>
          <w:sz w:val="28"/>
          <w:szCs w:val="28"/>
        </w:rPr>
        <w:tab/>
        <w:t>Новозбудованому індивідуальному житловому будинку, здійсненому на земельній ділянці по вул. С.Бандери (к/н 4610160300:03:002:0073) у м.Винники, присвоїти поштову адресу, а саме: вул.С.Бандери,6 у  м.Винники.</w:t>
      </w:r>
    </w:p>
    <w:p w14:paraId="3E88FDFA" w14:textId="77777777" w:rsidR="00D84898" w:rsidRPr="00D84898" w:rsidRDefault="00D84898" w:rsidP="00D84898">
      <w:pPr>
        <w:rPr>
          <w:sz w:val="28"/>
          <w:szCs w:val="28"/>
        </w:rPr>
      </w:pPr>
      <w:r w:rsidRPr="00D84898">
        <w:rPr>
          <w:sz w:val="28"/>
          <w:szCs w:val="28"/>
        </w:rPr>
        <w:t>Будинок  складається з 8-ми житлових кімнат. Загальна площа будинку становить – 206,70 кв.м., житлова площа будинку становить – 103,40 кв.м.</w:t>
      </w:r>
    </w:p>
    <w:p w14:paraId="28843D7C" w14:textId="77777777" w:rsidR="00D84898" w:rsidRPr="00D84898" w:rsidRDefault="00D84898" w:rsidP="00D84898">
      <w:pPr>
        <w:rPr>
          <w:sz w:val="28"/>
          <w:szCs w:val="28"/>
        </w:rPr>
      </w:pPr>
      <w:r w:rsidRPr="00D84898">
        <w:rPr>
          <w:sz w:val="28"/>
          <w:szCs w:val="28"/>
        </w:rPr>
        <w:t>2.</w:t>
      </w:r>
      <w:r w:rsidRPr="00D84898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4377378" w14:textId="77777777" w:rsidR="00D84898" w:rsidRPr="00D84898" w:rsidRDefault="00D84898" w:rsidP="00D84898">
      <w:pPr>
        <w:rPr>
          <w:sz w:val="28"/>
          <w:szCs w:val="28"/>
        </w:rPr>
      </w:pPr>
    </w:p>
    <w:p w14:paraId="0E55AFFE" w14:textId="77777777" w:rsidR="00D84898" w:rsidRPr="00D84898" w:rsidRDefault="00D84898" w:rsidP="00D84898">
      <w:pPr>
        <w:rPr>
          <w:sz w:val="28"/>
          <w:szCs w:val="28"/>
        </w:rPr>
      </w:pPr>
    </w:p>
    <w:p w14:paraId="01C471E0" w14:textId="084D5E3F" w:rsidR="00213958" w:rsidRPr="006F2805" w:rsidRDefault="00D84898" w:rsidP="00D84898">
      <w:pPr>
        <w:rPr>
          <w:sz w:val="28"/>
          <w:szCs w:val="28"/>
        </w:rPr>
      </w:pPr>
      <w:r w:rsidRPr="00D84898">
        <w:rPr>
          <w:sz w:val="28"/>
          <w:szCs w:val="28"/>
        </w:rPr>
        <w:t>Міський голова</w:t>
      </w:r>
      <w:r w:rsidRPr="00D84898">
        <w:rPr>
          <w:sz w:val="28"/>
          <w:szCs w:val="28"/>
        </w:rPr>
        <w:tab/>
      </w:r>
      <w:r w:rsidRPr="00D84898">
        <w:rPr>
          <w:sz w:val="28"/>
          <w:szCs w:val="28"/>
        </w:rPr>
        <w:tab/>
      </w:r>
      <w:r w:rsidRPr="00D84898">
        <w:rPr>
          <w:sz w:val="28"/>
          <w:szCs w:val="28"/>
        </w:rPr>
        <w:tab/>
      </w:r>
      <w:r w:rsidRPr="00D84898">
        <w:rPr>
          <w:sz w:val="28"/>
          <w:szCs w:val="28"/>
        </w:rPr>
        <w:tab/>
      </w:r>
      <w:r w:rsidRPr="00D84898">
        <w:rPr>
          <w:sz w:val="28"/>
          <w:szCs w:val="28"/>
        </w:rPr>
        <w:tab/>
      </w:r>
      <w:r w:rsidRPr="00D84898">
        <w:rPr>
          <w:sz w:val="28"/>
          <w:szCs w:val="28"/>
        </w:rPr>
        <w:tab/>
      </w:r>
      <w:r w:rsidRPr="00D84898">
        <w:rPr>
          <w:sz w:val="28"/>
          <w:szCs w:val="28"/>
        </w:rPr>
        <w:tab/>
      </w:r>
      <w:r w:rsidRPr="00D84898">
        <w:rPr>
          <w:sz w:val="28"/>
          <w:szCs w:val="28"/>
        </w:rPr>
        <w:tab/>
      </w:r>
      <w:r w:rsidRPr="00D84898">
        <w:rPr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09CCC3" w14:textId="77777777" w:rsidR="00FC4E25" w:rsidRDefault="00FC4E25">
      <w:r>
        <w:separator/>
      </w:r>
    </w:p>
  </w:endnote>
  <w:endnote w:type="continuationSeparator" w:id="0">
    <w:p w14:paraId="4DBBF722" w14:textId="77777777" w:rsidR="00FC4E25" w:rsidRDefault="00FC4E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2116D1" w14:textId="77777777" w:rsidR="00FC4E25" w:rsidRDefault="00FC4E25">
      <w:r>
        <w:separator/>
      </w:r>
    </w:p>
  </w:footnote>
  <w:footnote w:type="continuationSeparator" w:id="0">
    <w:p w14:paraId="02497E7D" w14:textId="77777777" w:rsidR="00FC4E25" w:rsidRDefault="00FC4E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84898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  <w:rsid w:val="00FC4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9517DC-0E6A-42C4-8ED2-08127AF545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1149</Words>
  <Characters>655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2024-02-06T12:33:00Z</dcterms:modified>
</cp:coreProperties>
</file>