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пайового внеску за будівництво  багатоквартирного житлового будинку   по вул.Сухомлинського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6D6A75" w14:textId="77777777" w:rsidR="00363671" w:rsidRDefault="00363671" w:rsidP="003636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гр.Росоловського І.Й., діючого на підставі Довіреності гр.Гладкої О.А. (серія НАВ 010162 від 26.06.2014р.), виконком Винниківської міської ради –</w:t>
      </w:r>
    </w:p>
    <w:p w14:paraId="5299F6B3" w14:textId="77777777" w:rsidR="00363671" w:rsidRDefault="00363671" w:rsidP="00363671">
      <w:pPr>
        <w:ind w:firstLine="708"/>
        <w:jc w:val="both"/>
        <w:rPr>
          <w:sz w:val="28"/>
          <w:szCs w:val="28"/>
        </w:rPr>
      </w:pPr>
    </w:p>
    <w:p w14:paraId="779A15F4" w14:textId="77777777" w:rsidR="00363671" w:rsidRDefault="00363671" w:rsidP="0036367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ВИРІШИВ:</w:t>
      </w:r>
    </w:p>
    <w:p w14:paraId="6D49252D" w14:textId="77777777" w:rsidR="00363671" w:rsidRDefault="00363671" w:rsidP="00363671">
      <w:pPr>
        <w:jc w:val="both"/>
        <w:rPr>
          <w:sz w:val="28"/>
          <w:szCs w:val="28"/>
        </w:rPr>
      </w:pPr>
    </w:p>
    <w:p w14:paraId="2A243326" w14:textId="77777777" w:rsidR="00363671" w:rsidRDefault="00363671" w:rsidP="00363671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Затвердити розрахунок розміру пайового внеску за будівництво багатоквартирного житлового будинку по вул.Сухомлинського (р/н 4610160300010020060301)  у м.Винники в розмірі  - 467 935 грн 27 коп.</w:t>
      </w:r>
    </w:p>
    <w:p w14:paraId="49CAFFC3" w14:textId="77777777" w:rsidR="00363671" w:rsidRDefault="00363671" w:rsidP="00363671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Гр. Гладкій О.А.: </w:t>
      </w:r>
    </w:p>
    <w:p w14:paraId="0BC2B635" w14:textId="77777777" w:rsidR="00363671" w:rsidRDefault="00363671" w:rsidP="00363671">
      <w:pPr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47D4C4FA" w14:textId="77777777" w:rsidR="00363671" w:rsidRDefault="00363671" w:rsidP="00363671">
      <w:pPr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</w:rPr>
        <w:tab/>
        <w:t>Пайовий внесок сплатити згідно умов Договору.</w:t>
      </w:r>
    </w:p>
    <w:p w14:paraId="48958DBA" w14:textId="77777777" w:rsidR="00363671" w:rsidRDefault="00363671" w:rsidP="00363671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C6AE96B" w14:textId="77777777" w:rsidR="00363671" w:rsidRDefault="00363671" w:rsidP="00363671">
      <w:pPr>
        <w:jc w:val="both"/>
        <w:rPr>
          <w:b/>
          <w:sz w:val="28"/>
          <w:szCs w:val="28"/>
        </w:rPr>
      </w:pPr>
    </w:p>
    <w:p w14:paraId="1C898757" w14:textId="77777777" w:rsidR="00363671" w:rsidRDefault="00363671" w:rsidP="00363671">
      <w:pPr>
        <w:jc w:val="both"/>
        <w:rPr>
          <w:b/>
          <w:sz w:val="28"/>
          <w:szCs w:val="28"/>
        </w:rPr>
      </w:pPr>
    </w:p>
    <w:p w14:paraId="6319C36F" w14:textId="77777777" w:rsidR="00363671" w:rsidRDefault="00363671" w:rsidP="00363671">
      <w:pPr>
        <w:jc w:val="both"/>
        <w:rPr>
          <w:b/>
          <w:sz w:val="28"/>
          <w:szCs w:val="28"/>
        </w:rPr>
      </w:pPr>
    </w:p>
    <w:p w14:paraId="6E6B6751" w14:textId="77777777" w:rsidR="00363671" w:rsidRDefault="00363671" w:rsidP="0036367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Міський 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В.Л.Квурт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bookmarkStart w:id="1" w:name="_GoBack"/>
      <w:bookmarkEnd w:id="1"/>
    </w:p>
    <w:sectPr w:rsidR="0036367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E2489" w14:textId="77777777" w:rsidR="00173393" w:rsidRDefault="00173393">
      <w:r>
        <w:separator/>
      </w:r>
    </w:p>
  </w:endnote>
  <w:endnote w:type="continuationSeparator" w:id="0">
    <w:p w14:paraId="0DD1C0AF" w14:textId="77777777" w:rsidR="00173393" w:rsidRDefault="00173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7E982" w14:textId="77777777" w:rsidR="00173393" w:rsidRDefault="00173393">
      <w:r>
        <w:separator/>
      </w:r>
    </w:p>
  </w:footnote>
  <w:footnote w:type="continuationSeparator" w:id="0">
    <w:p w14:paraId="0A1CAF47" w14:textId="77777777" w:rsidR="00173393" w:rsidRDefault="00173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339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367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3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E5A3B-CB81-4F22-BBB7-071343A9C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958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2024-02-09T10:03:00Z</dcterms:modified>
</cp:coreProperties>
</file>