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грошової        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F123583" w14:textId="77777777" w:rsidR="00C07BC8" w:rsidRDefault="00C07BC8" w:rsidP="00C07BC8">
      <w:pPr>
        <w:ind w:firstLine="708"/>
        <w:jc w:val="both"/>
        <w:rPr>
          <w:bCs/>
          <w:szCs w:val="24"/>
        </w:rPr>
      </w:pPr>
      <w:r>
        <w:rPr>
          <w:bCs/>
          <w:szCs w:val="24"/>
        </w:rPr>
        <w:t xml:space="preserve"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11.12.2015року, рішення виконавчого комітету № 36 від 12.02.2016 року „Про внесення змін у рішення виконавчого комітету Винниківської міської ради «Про утворення комісій Винниківської міської ради та затвердження Положень про комісії», керуючись Законом України «Про місцеве самоврядування в Україні», беручи до уваги  заяви громадян, пропозиції комісії з питань звернень громадян по наданню матеріальної допомоги при виконавчому комітеті Винниківської міської ради (протокол № 8 від 20.04.2016 року), виконавчий комітет Винниківської  міської  ради –  </w:t>
      </w:r>
    </w:p>
    <w:p w14:paraId="289BC5F2" w14:textId="77777777" w:rsidR="00C07BC8" w:rsidRDefault="00C07BC8" w:rsidP="00C07BC8">
      <w:pPr>
        <w:tabs>
          <w:tab w:val="left" w:pos="3870"/>
          <w:tab w:val="center" w:pos="5170"/>
        </w:tabs>
        <w:rPr>
          <w:b/>
          <w:bCs/>
          <w:szCs w:val="24"/>
        </w:rPr>
      </w:pPr>
      <w:r>
        <w:rPr>
          <w:bCs/>
          <w:szCs w:val="24"/>
        </w:rPr>
        <w:tab/>
      </w:r>
      <w:r>
        <w:rPr>
          <w:b/>
          <w:bCs/>
          <w:szCs w:val="24"/>
        </w:rPr>
        <w:t xml:space="preserve">В И Р І Ш И В : </w:t>
      </w:r>
    </w:p>
    <w:p w14:paraId="7B05A95B" w14:textId="77777777" w:rsidR="00C07BC8" w:rsidRDefault="00C07BC8" w:rsidP="00C07BC8">
      <w:pPr>
        <w:tabs>
          <w:tab w:val="left" w:pos="3870"/>
          <w:tab w:val="center" w:pos="5170"/>
        </w:tabs>
        <w:rPr>
          <w:b/>
          <w:szCs w:val="24"/>
        </w:rPr>
      </w:pPr>
      <w:r>
        <w:rPr>
          <w:b/>
          <w:szCs w:val="24"/>
        </w:rPr>
        <w:t xml:space="preserve">       1.  Надати одноразову грошову допомогу громадянам м. Винники приурочену до  </w:t>
      </w:r>
    </w:p>
    <w:p w14:paraId="233EFD19" w14:textId="77777777" w:rsidR="00C07BC8" w:rsidRDefault="00C07BC8" w:rsidP="00C07BC8">
      <w:pPr>
        <w:tabs>
          <w:tab w:val="left" w:pos="3870"/>
          <w:tab w:val="center" w:pos="5170"/>
        </w:tabs>
        <w:rPr>
          <w:b/>
          <w:szCs w:val="24"/>
        </w:rPr>
      </w:pPr>
      <w:r>
        <w:rPr>
          <w:b/>
          <w:szCs w:val="24"/>
        </w:rPr>
        <w:t xml:space="preserve">            Дня Пам’яті  у розмірі 300грн., а саме: </w:t>
      </w:r>
    </w:p>
    <w:p w14:paraId="4280776E" w14:textId="77777777" w:rsidR="00C07BC8" w:rsidRDefault="00C07BC8" w:rsidP="00C07BC8">
      <w:pPr>
        <w:tabs>
          <w:tab w:val="left" w:pos="3870"/>
          <w:tab w:val="center" w:pos="5170"/>
        </w:tabs>
        <w:rPr>
          <w:b/>
          <w:szCs w:val="24"/>
        </w:rPr>
      </w:pPr>
    </w:p>
    <w:p w14:paraId="55729E83" w14:textId="77777777" w:rsidR="00C07BC8" w:rsidRDefault="00C07BC8" w:rsidP="00C07BC8">
      <w:pPr>
        <w:tabs>
          <w:tab w:val="left" w:pos="3870"/>
          <w:tab w:val="center" w:pos="5170"/>
        </w:tabs>
        <w:jc w:val="both"/>
        <w:rPr>
          <w:szCs w:val="24"/>
        </w:rPr>
      </w:pPr>
      <w:r>
        <w:rPr>
          <w:szCs w:val="24"/>
        </w:rPr>
        <w:t xml:space="preserve">   1.1. Іценко Івану Тимофійовичу, 1926р.н., проживає  м. Винники, вул. Кільцева, 3-37;</w:t>
      </w:r>
    </w:p>
    <w:p w14:paraId="2937E27B" w14:textId="77777777" w:rsidR="00C07BC8" w:rsidRDefault="00C07BC8" w:rsidP="00C07BC8">
      <w:pPr>
        <w:jc w:val="both"/>
        <w:rPr>
          <w:szCs w:val="24"/>
        </w:rPr>
      </w:pPr>
      <w:r>
        <w:rPr>
          <w:szCs w:val="24"/>
        </w:rPr>
        <w:t xml:space="preserve">   1.2. </w:t>
      </w:r>
      <w:r>
        <w:rPr>
          <w:szCs w:val="24"/>
          <w:lang w:eastAsia="uk-UA"/>
        </w:rPr>
        <w:t xml:space="preserve">Рябову Івану Івановичу, 1924р.н., </w:t>
      </w:r>
      <w:r>
        <w:rPr>
          <w:szCs w:val="24"/>
        </w:rPr>
        <w:t xml:space="preserve">проживає  м. Винники, вул. Дмитерка, 2;                          </w:t>
      </w:r>
    </w:p>
    <w:p w14:paraId="5FF848D2" w14:textId="77777777" w:rsidR="00C07BC8" w:rsidRDefault="00C07BC8" w:rsidP="00C07BC8">
      <w:pPr>
        <w:jc w:val="both"/>
        <w:rPr>
          <w:szCs w:val="24"/>
        </w:rPr>
      </w:pPr>
      <w:r>
        <w:rPr>
          <w:szCs w:val="24"/>
        </w:rPr>
        <w:t xml:space="preserve">   1.3. </w:t>
      </w:r>
      <w:r>
        <w:rPr>
          <w:rFonts w:eastAsia="Calibri"/>
          <w:szCs w:val="24"/>
          <w:lang w:eastAsia="en-US"/>
        </w:rPr>
        <w:t xml:space="preserve">Ригіній Анні </w:t>
      </w:r>
      <w:r>
        <w:rPr>
          <w:szCs w:val="24"/>
          <w:lang w:eastAsia="uk-UA"/>
        </w:rPr>
        <w:t>Дмитрівні, 1926р.н.,</w:t>
      </w:r>
      <w:r>
        <w:rPr>
          <w:szCs w:val="24"/>
        </w:rPr>
        <w:t xml:space="preserve"> проживає  м. Винники, вул. Кільцева, 1-52;</w:t>
      </w:r>
    </w:p>
    <w:p w14:paraId="530E8CB6" w14:textId="77777777" w:rsidR="00C07BC8" w:rsidRDefault="00C07BC8" w:rsidP="00C07BC8">
      <w:pPr>
        <w:jc w:val="both"/>
        <w:rPr>
          <w:szCs w:val="24"/>
        </w:rPr>
      </w:pPr>
      <w:r>
        <w:rPr>
          <w:szCs w:val="24"/>
        </w:rPr>
        <w:t xml:space="preserve">   1.4. Цвєткову Івану Андрійовичу, 1932р.н., проживає  м. Винники, вул. Ів.Франка, 25-3;</w:t>
      </w:r>
    </w:p>
    <w:p w14:paraId="7038F596" w14:textId="77777777" w:rsidR="00C07BC8" w:rsidRDefault="00C07BC8" w:rsidP="00C07BC8">
      <w:pPr>
        <w:jc w:val="both"/>
        <w:rPr>
          <w:szCs w:val="24"/>
        </w:rPr>
      </w:pPr>
      <w:r>
        <w:rPr>
          <w:szCs w:val="24"/>
        </w:rPr>
        <w:t xml:space="preserve">   1.5. Стеценко Анатолію Митрофановичу, 1923р.н., проживає  м. Винники, вул. </w:t>
      </w:r>
    </w:p>
    <w:p w14:paraId="543262AB" w14:textId="77777777" w:rsidR="00C07BC8" w:rsidRDefault="00C07BC8" w:rsidP="00C07BC8">
      <w:pPr>
        <w:jc w:val="both"/>
        <w:rPr>
          <w:szCs w:val="24"/>
        </w:rPr>
      </w:pPr>
      <w:r>
        <w:rPr>
          <w:szCs w:val="24"/>
        </w:rPr>
        <w:t xml:space="preserve">          Крип’якевича,  5;</w:t>
      </w:r>
    </w:p>
    <w:p w14:paraId="2C00189B" w14:textId="77777777" w:rsidR="00C07BC8" w:rsidRDefault="00C07BC8" w:rsidP="00C07BC8">
      <w:pPr>
        <w:jc w:val="both"/>
        <w:rPr>
          <w:szCs w:val="24"/>
        </w:rPr>
      </w:pPr>
      <w:r>
        <w:rPr>
          <w:szCs w:val="24"/>
        </w:rPr>
        <w:t xml:space="preserve">  1.6. Чернову Петру Григоровичу, 1932р.н., проживає  м. Винники вул. Кільцева, 5-50;</w:t>
      </w:r>
    </w:p>
    <w:p w14:paraId="1ABCCE06" w14:textId="77777777" w:rsidR="00C07BC8" w:rsidRDefault="00C07BC8" w:rsidP="00C07BC8">
      <w:pPr>
        <w:jc w:val="both"/>
        <w:rPr>
          <w:szCs w:val="24"/>
        </w:rPr>
      </w:pPr>
      <w:r>
        <w:rPr>
          <w:szCs w:val="24"/>
        </w:rPr>
        <w:t xml:space="preserve">  1.7. Кулькову Борису Єфимовичу, 1929р.н., проживає  м. Винники вул. Ів. Франка, 4-17;</w:t>
      </w:r>
    </w:p>
    <w:p w14:paraId="58387C3E" w14:textId="77777777" w:rsidR="00C07BC8" w:rsidRDefault="00C07BC8" w:rsidP="00C07BC8">
      <w:pPr>
        <w:jc w:val="both"/>
        <w:rPr>
          <w:szCs w:val="24"/>
        </w:rPr>
      </w:pPr>
      <w:r>
        <w:rPr>
          <w:szCs w:val="24"/>
        </w:rPr>
        <w:t xml:space="preserve">  1.8. Камінському Роману Казимировичу, 1934р.н., проживає  м. Винники вул. Кільцева, 1-</w:t>
      </w:r>
    </w:p>
    <w:p w14:paraId="0A033BFB" w14:textId="77777777" w:rsidR="00C07BC8" w:rsidRDefault="00C07BC8" w:rsidP="00C07BC8">
      <w:pPr>
        <w:jc w:val="both"/>
        <w:rPr>
          <w:szCs w:val="24"/>
        </w:rPr>
      </w:pPr>
      <w:r>
        <w:rPr>
          <w:szCs w:val="24"/>
        </w:rPr>
        <w:t xml:space="preserve">         48;</w:t>
      </w:r>
    </w:p>
    <w:p w14:paraId="3920BD6A" w14:textId="77777777" w:rsidR="00C07BC8" w:rsidRDefault="00C07BC8" w:rsidP="00C07BC8">
      <w:pPr>
        <w:jc w:val="both"/>
        <w:rPr>
          <w:szCs w:val="24"/>
        </w:rPr>
      </w:pPr>
      <w:r>
        <w:rPr>
          <w:szCs w:val="24"/>
        </w:rPr>
        <w:t xml:space="preserve">  1.9. Кізюну Михайлу Миколайовичу, 1940р.н., проживає  м. Винники вул. Кільцева, 3;</w:t>
      </w:r>
    </w:p>
    <w:p w14:paraId="380F4BF2" w14:textId="77777777" w:rsidR="00C07BC8" w:rsidRDefault="00C07BC8" w:rsidP="00C07BC8">
      <w:pPr>
        <w:jc w:val="both"/>
        <w:rPr>
          <w:szCs w:val="24"/>
        </w:rPr>
      </w:pPr>
      <w:r>
        <w:rPr>
          <w:szCs w:val="24"/>
        </w:rPr>
        <w:t xml:space="preserve"> 1.10. Матвійчуку Миколі Яковичу, 1945р.н., проживає  м. Винники вул. Кільцева, 3-14;</w:t>
      </w:r>
    </w:p>
    <w:p w14:paraId="3DE164D9" w14:textId="77777777" w:rsidR="00C07BC8" w:rsidRDefault="00C07BC8" w:rsidP="00C07BC8">
      <w:pPr>
        <w:jc w:val="both"/>
        <w:rPr>
          <w:szCs w:val="24"/>
        </w:rPr>
      </w:pPr>
      <w:r>
        <w:rPr>
          <w:szCs w:val="24"/>
        </w:rPr>
        <w:t xml:space="preserve"> 1.11. Непипенку Михайлу Пилиповичу, 1947р.н., проживає  м. Винники вул. Кільцева, 9-8;</w:t>
      </w:r>
    </w:p>
    <w:p w14:paraId="0AE69BD2" w14:textId="77777777" w:rsidR="00C07BC8" w:rsidRDefault="00C07BC8" w:rsidP="00C07BC8">
      <w:pPr>
        <w:jc w:val="both"/>
        <w:rPr>
          <w:szCs w:val="24"/>
        </w:rPr>
      </w:pPr>
      <w:r>
        <w:rPr>
          <w:szCs w:val="24"/>
        </w:rPr>
        <w:t xml:space="preserve">  </w:t>
      </w:r>
    </w:p>
    <w:p w14:paraId="4BF4899A" w14:textId="77777777" w:rsidR="00C07BC8" w:rsidRDefault="00C07BC8" w:rsidP="00C07BC8">
      <w:pPr>
        <w:jc w:val="both"/>
        <w:rPr>
          <w:szCs w:val="24"/>
        </w:rPr>
      </w:pPr>
    </w:p>
    <w:p w14:paraId="7F4FA944" w14:textId="77777777" w:rsidR="00C07BC8" w:rsidRDefault="00C07BC8" w:rsidP="00C07BC8">
      <w:pPr>
        <w:tabs>
          <w:tab w:val="left" w:pos="3870"/>
          <w:tab w:val="center" w:pos="5170"/>
        </w:tabs>
        <w:rPr>
          <w:szCs w:val="24"/>
        </w:rPr>
      </w:pPr>
    </w:p>
    <w:p w14:paraId="2E1D8B1E" w14:textId="77777777" w:rsidR="00C07BC8" w:rsidRDefault="00C07BC8" w:rsidP="00C07BC8">
      <w:pPr>
        <w:tabs>
          <w:tab w:val="left" w:pos="3870"/>
          <w:tab w:val="center" w:pos="5170"/>
        </w:tabs>
        <w:rPr>
          <w:b/>
          <w:szCs w:val="24"/>
        </w:rPr>
      </w:pPr>
      <w:r>
        <w:rPr>
          <w:b/>
          <w:szCs w:val="24"/>
        </w:rPr>
        <w:t xml:space="preserve">      2.  Надати одноразову грошову допомогу «Матерям-героїням» з нагоди святкування  </w:t>
      </w:r>
    </w:p>
    <w:p w14:paraId="3E6EC9A7" w14:textId="77777777" w:rsidR="00C07BC8" w:rsidRDefault="00C07BC8" w:rsidP="00C07BC8">
      <w:pPr>
        <w:tabs>
          <w:tab w:val="left" w:pos="3870"/>
          <w:tab w:val="center" w:pos="5170"/>
        </w:tabs>
        <w:rPr>
          <w:b/>
          <w:szCs w:val="24"/>
        </w:rPr>
      </w:pPr>
      <w:r>
        <w:rPr>
          <w:b/>
          <w:szCs w:val="24"/>
        </w:rPr>
        <w:t xml:space="preserve">             Міжнародного Дня матері,  у розмірі 300грн., а саме: </w:t>
      </w:r>
    </w:p>
    <w:p w14:paraId="3B3AD7A5" w14:textId="77777777" w:rsidR="00C07BC8" w:rsidRDefault="00C07BC8" w:rsidP="00C07BC8">
      <w:pPr>
        <w:tabs>
          <w:tab w:val="left" w:pos="3870"/>
          <w:tab w:val="center" w:pos="5170"/>
        </w:tabs>
        <w:rPr>
          <w:b/>
          <w:szCs w:val="24"/>
        </w:rPr>
      </w:pPr>
    </w:p>
    <w:p w14:paraId="5B6FB5D3" w14:textId="77777777" w:rsidR="00C07BC8" w:rsidRDefault="00C07BC8" w:rsidP="00C07BC8">
      <w:pPr>
        <w:rPr>
          <w:szCs w:val="24"/>
          <w:lang w:eastAsia="uk-UA"/>
        </w:rPr>
      </w:pPr>
      <w:r>
        <w:rPr>
          <w:b/>
          <w:szCs w:val="24"/>
        </w:rPr>
        <w:t xml:space="preserve">  </w:t>
      </w:r>
      <w:r>
        <w:rPr>
          <w:szCs w:val="24"/>
        </w:rPr>
        <w:t>2.1.  Федишин Марії  Іванівні, 1961р.н., проживає  м. Винники,</w:t>
      </w:r>
      <w:r>
        <w:rPr>
          <w:szCs w:val="24"/>
          <w:lang w:eastAsia="uk-UA"/>
        </w:rPr>
        <w:t xml:space="preserve"> вул. Галицька, 3-6;</w:t>
      </w:r>
    </w:p>
    <w:p w14:paraId="679F342B" w14:textId="77777777" w:rsidR="00C07BC8" w:rsidRDefault="00C07BC8" w:rsidP="00C07BC8">
      <w:pPr>
        <w:rPr>
          <w:bCs/>
          <w:szCs w:val="24"/>
          <w:lang w:eastAsia="uk-UA"/>
        </w:rPr>
      </w:pPr>
      <w:r>
        <w:rPr>
          <w:szCs w:val="24"/>
        </w:rPr>
        <w:lastRenderedPageBreak/>
        <w:t xml:space="preserve">  2.2. </w:t>
      </w:r>
      <w:r>
        <w:rPr>
          <w:bCs/>
          <w:szCs w:val="24"/>
        </w:rPr>
        <w:t xml:space="preserve">Сподар Зиновії Рішардівні, 1958р.н., </w:t>
      </w:r>
      <w:r>
        <w:rPr>
          <w:szCs w:val="24"/>
        </w:rPr>
        <w:t>проживає  м. Винники,</w:t>
      </w:r>
      <w:r>
        <w:rPr>
          <w:bCs/>
          <w:szCs w:val="24"/>
          <w:lang w:eastAsia="uk-UA"/>
        </w:rPr>
        <w:t xml:space="preserve"> вул. Спортова, 10;</w:t>
      </w:r>
    </w:p>
    <w:p w14:paraId="61A151A0" w14:textId="77777777" w:rsidR="00C07BC8" w:rsidRDefault="00C07BC8" w:rsidP="00C07BC8">
      <w:pPr>
        <w:rPr>
          <w:szCs w:val="24"/>
          <w:lang w:eastAsia="uk-UA"/>
        </w:rPr>
      </w:pPr>
      <w:r>
        <w:rPr>
          <w:szCs w:val="24"/>
        </w:rPr>
        <w:t xml:space="preserve">  2.3.  Букартик Ользі Павлівні, 1956р.н., проживає  м. Винники,</w:t>
      </w:r>
      <w:r>
        <w:rPr>
          <w:szCs w:val="24"/>
          <w:lang w:eastAsia="uk-UA"/>
        </w:rPr>
        <w:t xml:space="preserve"> вул. Кільцева, 2а-79;</w:t>
      </w:r>
    </w:p>
    <w:p w14:paraId="04C55892" w14:textId="77777777" w:rsidR="00C07BC8" w:rsidRDefault="00C07BC8" w:rsidP="00C07BC8">
      <w:pPr>
        <w:rPr>
          <w:szCs w:val="24"/>
          <w:lang w:eastAsia="ar-SA"/>
        </w:rPr>
      </w:pPr>
      <w:r>
        <w:rPr>
          <w:szCs w:val="24"/>
        </w:rPr>
        <w:t xml:space="preserve">  2.4. </w:t>
      </w:r>
      <w:r>
        <w:rPr>
          <w:szCs w:val="24"/>
          <w:lang w:eastAsia="uk-UA"/>
        </w:rPr>
        <w:t xml:space="preserve">Гедз Даниїлі Павлівні, 1940р.н., </w:t>
      </w:r>
      <w:r>
        <w:rPr>
          <w:szCs w:val="24"/>
        </w:rPr>
        <w:t>проживає  м. Винники, вул. Ломоносова 33а;</w:t>
      </w:r>
    </w:p>
    <w:p w14:paraId="21E38CAB" w14:textId="77777777" w:rsidR="00C07BC8" w:rsidRDefault="00C07BC8" w:rsidP="00C07BC8">
      <w:pPr>
        <w:rPr>
          <w:szCs w:val="24"/>
        </w:rPr>
      </w:pPr>
      <w:r>
        <w:rPr>
          <w:szCs w:val="24"/>
        </w:rPr>
        <w:t xml:space="preserve">  2.5. Лещишин Пелагії Григорівні, 1921р.н., проживає  м. Винники, вул. Ів.Франка, 11ос.;</w:t>
      </w:r>
    </w:p>
    <w:p w14:paraId="3198355E" w14:textId="77777777" w:rsidR="00C07BC8" w:rsidRDefault="00C07BC8" w:rsidP="00C07BC8">
      <w:pPr>
        <w:rPr>
          <w:szCs w:val="24"/>
          <w:lang w:eastAsia="uk-UA"/>
        </w:rPr>
      </w:pPr>
      <w:r>
        <w:rPr>
          <w:szCs w:val="24"/>
        </w:rPr>
        <w:t xml:space="preserve">  2.6. Стефанишин Іванні Володимирівні, 1926р.н., проживає  м. Винники,  </w:t>
      </w:r>
      <w:r>
        <w:rPr>
          <w:szCs w:val="24"/>
          <w:lang w:eastAsia="uk-UA"/>
        </w:rPr>
        <w:t xml:space="preserve">вул. С. Бандери, </w:t>
      </w:r>
    </w:p>
    <w:p w14:paraId="3744284C" w14:textId="77777777" w:rsidR="00C07BC8" w:rsidRDefault="00C07BC8" w:rsidP="00C07BC8">
      <w:pPr>
        <w:rPr>
          <w:szCs w:val="24"/>
          <w:lang w:eastAsia="uk-UA"/>
        </w:rPr>
      </w:pPr>
      <w:r>
        <w:rPr>
          <w:szCs w:val="24"/>
          <w:lang w:eastAsia="uk-UA"/>
        </w:rPr>
        <w:t xml:space="preserve">         15ос.;</w:t>
      </w:r>
    </w:p>
    <w:p w14:paraId="4CCABA95" w14:textId="77777777" w:rsidR="00C07BC8" w:rsidRDefault="00C07BC8" w:rsidP="00C07BC8">
      <w:pPr>
        <w:rPr>
          <w:szCs w:val="24"/>
          <w:lang w:eastAsia="uk-UA"/>
        </w:rPr>
      </w:pPr>
      <w:r>
        <w:rPr>
          <w:szCs w:val="24"/>
          <w:lang w:eastAsia="uk-UA"/>
        </w:rPr>
        <w:t xml:space="preserve">  2.7. </w:t>
      </w:r>
      <w:r>
        <w:rPr>
          <w:szCs w:val="24"/>
        </w:rPr>
        <w:t xml:space="preserve">Боднар Маріі Володимирівні, 1960р.н., проживає  м. Винники, </w:t>
      </w:r>
      <w:r>
        <w:rPr>
          <w:szCs w:val="24"/>
          <w:lang w:eastAsia="uk-UA"/>
        </w:rPr>
        <w:t xml:space="preserve"> вул. Кільцева, 2а-100;</w:t>
      </w:r>
    </w:p>
    <w:p w14:paraId="1864D134" w14:textId="77777777" w:rsidR="00C07BC8" w:rsidRDefault="00C07BC8" w:rsidP="00C07BC8">
      <w:pPr>
        <w:rPr>
          <w:szCs w:val="24"/>
          <w:lang w:eastAsia="uk-UA"/>
        </w:rPr>
      </w:pPr>
      <w:r>
        <w:rPr>
          <w:szCs w:val="24"/>
          <w:lang w:eastAsia="uk-UA"/>
        </w:rPr>
        <w:t xml:space="preserve"> 2.8. Дембіцькій Ірині  Євгенівні, 1940р.н., </w:t>
      </w:r>
      <w:r>
        <w:rPr>
          <w:szCs w:val="24"/>
        </w:rPr>
        <w:t>проживає  м. Винники, вул. Забава, 137-3.</w:t>
      </w:r>
    </w:p>
    <w:p w14:paraId="6EBA8105" w14:textId="77777777" w:rsidR="00C07BC8" w:rsidRDefault="00C07BC8" w:rsidP="00C07BC8">
      <w:pPr>
        <w:tabs>
          <w:tab w:val="left" w:pos="3870"/>
          <w:tab w:val="center" w:pos="5170"/>
        </w:tabs>
        <w:rPr>
          <w:b/>
          <w:szCs w:val="24"/>
          <w:lang w:eastAsia="ar-SA"/>
        </w:rPr>
      </w:pPr>
    </w:p>
    <w:p w14:paraId="03F48173" w14:textId="77777777" w:rsidR="00C07BC8" w:rsidRDefault="00C07BC8" w:rsidP="00C07BC8">
      <w:pPr>
        <w:tabs>
          <w:tab w:val="left" w:pos="3870"/>
          <w:tab w:val="center" w:pos="5170"/>
        </w:tabs>
        <w:rPr>
          <w:szCs w:val="24"/>
        </w:rPr>
      </w:pPr>
      <w:r>
        <w:rPr>
          <w:b/>
          <w:szCs w:val="24"/>
        </w:rPr>
        <w:t xml:space="preserve">    3.   Надати одноразову грошову допомогу громадянам м. Винники</w:t>
      </w:r>
    </w:p>
    <w:p w14:paraId="5616CA27" w14:textId="77777777" w:rsidR="00C07BC8" w:rsidRDefault="00C07BC8" w:rsidP="00C07BC8">
      <w:pPr>
        <w:tabs>
          <w:tab w:val="left" w:pos="709"/>
        </w:tabs>
        <w:jc w:val="both"/>
        <w:rPr>
          <w:bCs/>
          <w:szCs w:val="24"/>
        </w:rPr>
      </w:pPr>
      <w:r>
        <w:rPr>
          <w:szCs w:val="24"/>
        </w:rPr>
        <w:t xml:space="preserve"> 3.1. Мартиняк Олені Яківні, 1984 р.н., на лікування дитини-інваліда,  проживає</w:t>
      </w:r>
      <w:r>
        <w:rPr>
          <w:bCs/>
          <w:szCs w:val="24"/>
        </w:rPr>
        <w:t xml:space="preserve"> у м. </w:t>
      </w:r>
    </w:p>
    <w:p w14:paraId="43562EE8" w14:textId="77777777" w:rsidR="00C07BC8" w:rsidRDefault="00C07BC8" w:rsidP="00C07BC8">
      <w:pPr>
        <w:tabs>
          <w:tab w:val="left" w:pos="709"/>
        </w:tabs>
        <w:jc w:val="both"/>
        <w:rPr>
          <w:bCs/>
          <w:szCs w:val="24"/>
        </w:rPr>
      </w:pPr>
      <w:r>
        <w:rPr>
          <w:bCs/>
          <w:szCs w:val="24"/>
        </w:rPr>
        <w:t xml:space="preserve">        Винники, </w:t>
      </w:r>
      <w:r>
        <w:rPr>
          <w:szCs w:val="24"/>
        </w:rPr>
        <w:t xml:space="preserve">вул. Івасюка, 48а-19,  </w:t>
      </w:r>
      <w:r>
        <w:rPr>
          <w:bCs/>
          <w:szCs w:val="24"/>
        </w:rPr>
        <w:t>в сумі - 500 грн.;</w:t>
      </w:r>
    </w:p>
    <w:p w14:paraId="5C5253F8" w14:textId="77777777" w:rsidR="00C07BC8" w:rsidRDefault="00C07BC8" w:rsidP="00C07BC8">
      <w:pPr>
        <w:tabs>
          <w:tab w:val="left" w:pos="709"/>
        </w:tabs>
        <w:jc w:val="both"/>
        <w:rPr>
          <w:bCs/>
          <w:szCs w:val="24"/>
        </w:rPr>
      </w:pPr>
      <w:r>
        <w:rPr>
          <w:bCs/>
          <w:szCs w:val="24"/>
        </w:rPr>
        <w:t xml:space="preserve"> 3.2. Бордуляк Ірині Михайлівні, 1988 р.н.,</w:t>
      </w:r>
      <w:r>
        <w:rPr>
          <w:szCs w:val="24"/>
        </w:rPr>
        <w:t xml:space="preserve"> багатодітній сім’ї, </w:t>
      </w:r>
      <w:r>
        <w:rPr>
          <w:bCs/>
          <w:szCs w:val="24"/>
        </w:rPr>
        <w:t xml:space="preserve"> проживає у  м. Винники, вул.   </w:t>
      </w:r>
    </w:p>
    <w:p w14:paraId="5D6C3B31" w14:textId="77777777" w:rsidR="00C07BC8" w:rsidRDefault="00C07BC8" w:rsidP="00C07BC8">
      <w:pPr>
        <w:tabs>
          <w:tab w:val="left" w:pos="709"/>
        </w:tabs>
        <w:jc w:val="both"/>
        <w:rPr>
          <w:bCs/>
          <w:szCs w:val="24"/>
        </w:rPr>
      </w:pPr>
      <w:r>
        <w:rPr>
          <w:bCs/>
          <w:szCs w:val="24"/>
        </w:rPr>
        <w:t xml:space="preserve">         Кільцева, 9-75, в сумі - 400 грн;</w:t>
      </w:r>
    </w:p>
    <w:p w14:paraId="1C27A86F" w14:textId="77777777" w:rsidR="00C07BC8" w:rsidRDefault="00C07BC8" w:rsidP="00C07BC8">
      <w:pPr>
        <w:tabs>
          <w:tab w:val="left" w:pos="709"/>
        </w:tabs>
        <w:jc w:val="both"/>
        <w:rPr>
          <w:bCs/>
          <w:szCs w:val="24"/>
        </w:rPr>
      </w:pPr>
      <w:r>
        <w:rPr>
          <w:bCs/>
          <w:szCs w:val="24"/>
        </w:rPr>
        <w:t xml:space="preserve"> 3.3. Синишину Михайлу Йосифовичу, 1955 р.н., інваліду ІІІ групи, на лікування,  проживає </w:t>
      </w:r>
    </w:p>
    <w:p w14:paraId="387577CD" w14:textId="77777777" w:rsidR="00C07BC8" w:rsidRDefault="00C07BC8" w:rsidP="00C07BC8">
      <w:pPr>
        <w:tabs>
          <w:tab w:val="left" w:pos="709"/>
        </w:tabs>
        <w:jc w:val="both"/>
        <w:rPr>
          <w:bCs/>
          <w:szCs w:val="24"/>
        </w:rPr>
      </w:pPr>
      <w:r>
        <w:rPr>
          <w:bCs/>
          <w:szCs w:val="24"/>
        </w:rPr>
        <w:t xml:space="preserve">         у  м. Винники, вул. Залізняка, 9, в сумі  - 400 грн; </w:t>
      </w:r>
    </w:p>
    <w:p w14:paraId="0D81C646" w14:textId="77777777" w:rsidR="00C07BC8" w:rsidRDefault="00C07BC8" w:rsidP="00C07BC8">
      <w:pPr>
        <w:tabs>
          <w:tab w:val="left" w:pos="709"/>
        </w:tabs>
        <w:jc w:val="both"/>
        <w:rPr>
          <w:szCs w:val="24"/>
        </w:rPr>
      </w:pPr>
      <w:r>
        <w:rPr>
          <w:bCs/>
          <w:szCs w:val="24"/>
        </w:rPr>
        <w:t xml:space="preserve"> 3.4. Борущаку Петру Степановичу, 1965 р.н.,</w:t>
      </w:r>
      <w:r>
        <w:rPr>
          <w:szCs w:val="24"/>
        </w:rPr>
        <w:t xml:space="preserve"> одинокому, </w:t>
      </w:r>
      <w:r>
        <w:rPr>
          <w:bCs/>
          <w:szCs w:val="24"/>
        </w:rPr>
        <w:t xml:space="preserve">інваліду ІІІ групи, </w:t>
      </w:r>
      <w:r>
        <w:rPr>
          <w:szCs w:val="24"/>
        </w:rPr>
        <w:t xml:space="preserve"> на лікування,  </w:t>
      </w:r>
    </w:p>
    <w:p w14:paraId="46A013E4" w14:textId="77777777" w:rsidR="00C07BC8" w:rsidRDefault="00C07BC8" w:rsidP="00C07BC8">
      <w:pPr>
        <w:tabs>
          <w:tab w:val="left" w:pos="709"/>
        </w:tabs>
        <w:jc w:val="both"/>
        <w:rPr>
          <w:bCs/>
          <w:szCs w:val="24"/>
        </w:rPr>
      </w:pPr>
      <w:r>
        <w:rPr>
          <w:szCs w:val="24"/>
        </w:rPr>
        <w:t xml:space="preserve">        </w:t>
      </w:r>
      <w:r>
        <w:rPr>
          <w:bCs/>
          <w:szCs w:val="24"/>
        </w:rPr>
        <w:t>проживає у м. Винники,</w:t>
      </w:r>
      <w:r>
        <w:rPr>
          <w:szCs w:val="24"/>
        </w:rPr>
        <w:t xml:space="preserve"> вул. Кільцева, 2а-83,</w:t>
      </w:r>
      <w:r>
        <w:rPr>
          <w:bCs/>
          <w:szCs w:val="24"/>
        </w:rPr>
        <w:t xml:space="preserve"> в сумі - 400 грн.;</w:t>
      </w:r>
    </w:p>
    <w:p w14:paraId="0627EEF8" w14:textId="77777777" w:rsidR="00C07BC8" w:rsidRDefault="00C07BC8" w:rsidP="00C07BC8">
      <w:pPr>
        <w:tabs>
          <w:tab w:val="left" w:pos="709"/>
        </w:tabs>
        <w:jc w:val="both"/>
        <w:rPr>
          <w:bCs/>
          <w:szCs w:val="24"/>
        </w:rPr>
      </w:pPr>
      <w:r>
        <w:rPr>
          <w:bCs/>
          <w:szCs w:val="24"/>
        </w:rPr>
        <w:t xml:space="preserve"> 3.5. Кривцун Вірі Броніславівні, 1944 р.н., одинокій, учаснику бойових дій,  проживає у м. </w:t>
      </w:r>
    </w:p>
    <w:p w14:paraId="45074B1A" w14:textId="77777777" w:rsidR="00C07BC8" w:rsidRDefault="00C07BC8" w:rsidP="00C07BC8">
      <w:pPr>
        <w:tabs>
          <w:tab w:val="left" w:pos="709"/>
        </w:tabs>
        <w:jc w:val="both"/>
        <w:rPr>
          <w:bCs/>
          <w:szCs w:val="24"/>
        </w:rPr>
      </w:pPr>
      <w:r>
        <w:rPr>
          <w:bCs/>
          <w:szCs w:val="24"/>
        </w:rPr>
        <w:t xml:space="preserve">        Винники, вул. Кільцева, 3-19,  в сумі – 400 грн;</w:t>
      </w:r>
    </w:p>
    <w:p w14:paraId="43D90853" w14:textId="77777777" w:rsidR="00C07BC8" w:rsidRDefault="00C07BC8" w:rsidP="00C07BC8">
      <w:pPr>
        <w:tabs>
          <w:tab w:val="left" w:pos="709"/>
        </w:tabs>
        <w:jc w:val="both"/>
        <w:rPr>
          <w:bCs/>
          <w:szCs w:val="24"/>
        </w:rPr>
      </w:pPr>
      <w:r>
        <w:rPr>
          <w:bCs/>
          <w:szCs w:val="24"/>
        </w:rPr>
        <w:t xml:space="preserve"> 3.6. Пелиш Василю Петровичу, 1995 р.н., інваліду ІІ групи, учаснику (АТО),  проживає у м. </w:t>
      </w:r>
    </w:p>
    <w:p w14:paraId="782136DC" w14:textId="77777777" w:rsidR="00C07BC8" w:rsidRDefault="00C07BC8" w:rsidP="00C07BC8">
      <w:pPr>
        <w:tabs>
          <w:tab w:val="left" w:pos="709"/>
        </w:tabs>
        <w:jc w:val="both"/>
        <w:rPr>
          <w:bCs/>
          <w:szCs w:val="24"/>
        </w:rPr>
      </w:pPr>
      <w:r>
        <w:rPr>
          <w:bCs/>
          <w:szCs w:val="24"/>
        </w:rPr>
        <w:t xml:space="preserve">        Винники, вул. Винна Гора, 8а-42, в сумі – 500 грн;    </w:t>
      </w:r>
    </w:p>
    <w:p w14:paraId="2D42868A" w14:textId="77777777" w:rsidR="00C07BC8" w:rsidRDefault="00C07BC8" w:rsidP="00C07BC8">
      <w:pPr>
        <w:tabs>
          <w:tab w:val="left" w:pos="709"/>
        </w:tabs>
        <w:jc w:val="both"/>
        <w:rPr>
          <w:bCs/>
          <w:szCs w:val="24"/>
        </w:rPr>
      </w:pPr>
      <w:r>
        <w:rPr>
          <w:bCs/>
          <w:szCs w:val="24"/>
        </w:rPr>
        <w:t xml:space="preserve"> 3.7. Осиці Юрію Адамовичу, 1955 р.н.</w:t>
      </w:r>
      <w:r>
        <w:rPr>
          <w:szCs w:val="24"/>
        </w:rPr>
        <w:t>, інваліду війни, учаснику ліквідації аварії на ЧАЕС</w:t>
      </w:r>
      <w:r>
        <w:rPr>
          <w:bCs/>
          <w:szCs w:val="24"/>
        </w:rPr>
        <w:t xml:space="preserve">, </w:t>
      </w:r>
    </w:p>
    <w:p w14:paraId="6C303645" w14:textId="77777777" w:rsidR="00C07BC8" w:rsidRDefault="00C07BC8" w:rsidP="00C07BC8">
      <w:pPr>
        <w:tabs>
          <w:tab w:val="left" w:pos="709"/>
        </w:tabs>
        <w:jc w:val="both"/>
        <w:rPr>
          <w:bCs/>
          <w:szCs w:val="24"/>
        </w:rPr>
      </w:pPr>
      <w:r>
        <w:rPr>
          <w:bCs/>
          <w:szCs w:val="24"/>
        </w:rPr>
        <w:t xml:space="preserve">        проживає у м. Винники, вул. Кільцева, 2а-129, в сумі – 400 грн;  </w:t>
      </w:r>
    </w:p>
    <w:p w14:paraId="109EE29D" w14:textId="77777777" w:rsidR="00C07BC8" w:rsidRDefault="00C07BC8" w:rsidP="00C07BC8">
      <w:pPr>
        <w:tabs>
          <w:tab w:val="left" w:pos="709"/>
        </w:tabs>
        <w:jc w:val="both"/>
        <w:rPr>
          <w:bCs/>
          <w:szCs w:val="24"/>
        </w:rPr>
      </w:pPr>
      <w:r>
        <w:rPr>
          <w:bCs/>
          <w:szCs w:val="24"/>
        </w:rPr>
        <w:t xml:space="preserve"> 3.8. Пизьо Марії Антонівні, 1930р.н., інваліду І групи, на лікування,  проживає у  </w:t>
      </w:r>
    </w:p>
    <w:p w14:paraId="3A686A17" w14:textId="77777777" w:rsidR="00C07BC8" w:rsidRDefault="00C07BC8" w:rsidP="00C07BC8">
      <w:pPr>
        <w:tabs>
          <w:tab w:val="left" w:pos="709"/>
        </w:tabs>
        <w:jc w:val="both"/>
        <w:rPr>
          <w:bCs/>
          <w:szCs w:val="24"/>
        </w:rPr>
      </w:pPr>
      <w:r>
        <w:rPr>
          <w:bCs/>
          <w:szCs w:val="24"/>
        </w:rPr>
        <w:t xml:space="preserve">        м. Винники, вул. Піддубного, 7а, в сумі  - 400 грн; </w:t>
      </w:r>
    </w:p>
    <w:p w14:paraId="52BAD204" w14:textId="77777777" w:rsidR="00C07BC8" w:rsidRDefault="00C07BC8" w:rsidP="00C07BC8">
      <w:pPr>
        <w:tabs>
          <w:tab w:val="left" w:pos="709"/>
        </w:tabs>
        <w:jc w:val="both"/>
        <w:rPr>
          <w:bCs/>
          <w:szCs w:val="24"/>
        </w:rPr>
      </w:pPr>
      <w:r>
        <w:rPr>
          <w:bCs/>
          <w:szCs w:val="24"/>
        </w:rPr>
        <w:t xml:space="preserve"> 3.9. Мороз Наталії Богданівні, 1960р.н., інваліду ІІ групи, на лікування,  проживає у  </w:t>
      </w:r>
    </w:p>
    <w:p w14:paraId="6417BF3D" w14:textId="77777777" w:rsidR="00C07BC8" w:rsidRDefault="00C07BC8" w:rsidP="00C07BC8">
      <w:pPr>
        <w:tabs>
          <w:tab w:val="left" w:pos="709"/>
        </w:tabs>
        <w:jc w:val="both"/>
        <w:rPr>
          <w:bCs/>
          <w:szCs w:val="24"/>
        </w:rPr>
      </w:pPr>
      <w:r>
        <w:rPr>
          <w:bCs/>
          <w:szCs w:val="24"/>
        </w:rPr>
        <w:t xml:space="preserve">        м. Винники, вул. Лермонтова, 30, в сумі  - 400 грн; </w:t>
      </w:r>
    </w:p>
    <w:p w14:paraId="7E10748D" w14:textId="77777777" w:rsidR="00C07BC8" w:rsidRDefault="00C07BC8" w:rsidP="00C07BC8">
      <w:pPr>
        <w:tabs>
          <w:tab w:val="left" w:pos="709"/>
        </w:tabs>
        <w:jc w:val="both"/>
        <w:rPr>
          <w:bCs/>
          <w:szCs w:val="24"/>
        </w:rPr>
      </w:pPr>
      <w:r>
        <w:rPr>
          <w:bCs/>
          <w:szCs w:val="24"/>
        </w:rPr>
        <w:t xml:space="preserve"> 3.10. Жураковському Івану Стефановичу, 1950р.н., пенсіонер, на операцію, проживає у  </w:t>
      </w:r>
    </w:p>
    <w:p w14:paraId="58544CEB" w14:textId="77777777" w:rsidR="00C07BC8" w:rsidRDefault="00C07BC8" w:rsidP="00C07BC8">
      <w:pPr>
        <w:tabs>
          <w:tab w:val="left" w:pos="709"/>
        </w:tabs>
        <w:jc w:val="both"/>
        <w:rPr>
          <w:bCs/>
          <w:szCs w:val="24"/>
        </w:rPr>
      </w:pPr>
      <w:r>
        <w:rPr>
          <w:bCs/>
          <w:szCs w:val="24"/>
        </w:rPr>
        <w:t xml:space="preserve">        м. Винники, вул. Кільцева, 7-21, в сумі  - 500 грн; </w:t>
      </w:r>
    </w:p>
    <w:p w14:paraId="3517AB6A" w14:textId="77777777" w:rsidR="00C07BC8" w:rsidRDefault="00C07BC8" w:rsidP="00C07BC8">
      <w:pPr>
        <w:tabs>
          <w:tab w:val="left" w:pos="709"/>
        </w:tabs>
        <w:jc w:val="both"/>
        <w:rPr>
          <w:bCs/>
          <w:szCs w:val="24"/>
        </w:rPr>
      </w:pPr>
    </w:p>
    <w:p w14:paraId="6817C564" w14:textId="77777777" w:rsidR="00C07BC8" w:rsidRDefault="00C07BC8" w:rsidP="00C07BC8">
      <w:pPr>
        <w:tabs>
          <w:tab w:val="left" w:pos="709"/>
        </w:tabs>
        <w:jc w:val="both"/>
        <w:rPr>
          <w:bCs/>
          <w:szCs w:val="24"/>
        </w:rPr>
      </w:pPr>
    </w:p>
    <w:p w14:paraId="72FC7CE5" w14:textId="77777777" w:rsidR="00C07BC8" w:rsidRDefault="00C07BC8" w:rsidP="00C07BC8">
      <w:pPr>
        <w:jc w:val="both"/>
        <w:rPr>
          <w:b/>
          <w:bCs/>
          <w:szCs w:val="24"/>
        </w:rPr>
      </w:pPr>
      <w:r>
        <w:rPr>
          <w:b/>
          <w:bCs/>
          <w:szCs w:val="24"/>
        </w:rPr>
        <w:t xml:space="preserve">       4.  Контроль за виконанням даного рішення покласти на відділ фінансової та економічної політики контролю та аудиту. </w:t>
      </w:r>
    </w:p>
    <w:p w14:paraId="5B5048C9" w14:textId="77777777" w:rsidR="00C07BC8" w:rsidRDefault="00C07BC8" w:rsidP="00C07BC8">
      <w:pPr>
        <w:jc w:val="both"/>
        <w:rPr>
          <w:b/>
          <w:bCs/>
          <w:szCs w:val="24"/>
        </w:rPr>
      </w:pPr>
    </w:p>
    <w:p w14:paraId="320540EE" w14:textId="77777777" w:rsidR="00C07BC8" w:rsidRDefault="00C07BC8" w:rsidP="00C07BC8">
      <w:pPr>
        <w:jc w:val="both"/>
        <w:rPr>
          <w:b/>
          <w:bCs/>
          <w:szCs w:val="24"/>
        </w:rPr>
      </w:pPr>
    </w:p>
    <w:p w14:paraId="0E98B23F" w14:textId="77777777" w:rsidR="00C07BC8" w:rsidRDefault="00C07BC8" w:rsidP="00C07BC8">
      <w:pPr>
        <w:jc w:val="both"/>
        <w:rPr>
          <w:bCs/>
          <w:szCs w:val="24"/>
        </w:rPr>
      </w:pPr>
    </w:p>
    <w:p w14:paraId="12FACED1" w14:textId="77777777" w:rsidR="00C07BC8" w:rsidRDefault="00C07BC8" w:rsidP="00C07BC8">
      <w:pPr>
        <w:jc w:val="both"/>
        <w:rPr>
          <w:bCs/>
          <w:szCs w:val="24"/>
        </w:rPr>
      </w:pPr>
    </w:p>
    <w:p w14:paraId="3ADCD6AF" w14:textId="77777777" w:rsidR="00C07BC8" w:rsidRDefault="00C07BC8" w:rsidP="00C07BC8">
      <w:pPr>
        <w:jc w:val="both"/>
        <w:rPr>
          <w:b/>
          <w:bCs/>
          <w:szCs w:val="24"/>
        </w:rPr>
      </w:pPr>
      <w:r>
        <w:rPr>
          <w:b/>
          <w:bCs/>
          <w:szCs w:val="24"/>
        </w:rPr>
        <w:t>Міський голова                                                                                                   В.Л.Квурт</w:t>
      </w:r>
    </w:p>
    <w:p w14:paraId="4524B83D" w14:textId="77777777" w:rsidR="00C07BC8" w:rsidRDefault="00C07BC8" w:rsidP="00C07BC8">
      <w:pPr>
        <w:jc w:val="both"/>
        <w:rPr>
          <w:b/>
          <w:bCs/>
          <w:szCs w:val="24"/>
        </w:rPr>
      </w:pPr>
    </w:p>
    <w:p w14:paraId="2CBCCCA2" w14:textId="77777777" w:rsidR="00C07BC8" w:rsidRDefault="00C07BC8" w:rsidP="00C07BC8">
      <w:pPr>
        <w:jc w:val="both"/>
        <w:rPr>
          <w:rFonts w:ascii="Calibri" w:hAnsi="Calibri"/>
          <w:sz w:val="22"/>
          <w:szCs w:val="22"/>
          <w:lang w:val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BA08F7" w14:textId="77777777" w:rsidR="00670D02" w:rsidRDefault="00670D02">
      <w:r>
        <w:separator/>
      </w:r>
    </w:p>
  </w:endnote>
  <w:endnote w:type="continuationSeparator" w:id="0">
    <w:p w14:paraId="16C8B5EF" w14:textId="77777777" w:rsidR="00670D02" w:rsidRDefault="00670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42C451" w14:textId="77777777" w:rsidR="00670D02" w:rsidRDefault="00670D02">
      <w:r>
        <w:separator/>
      </w:r>
    </w:p>
  </w:footnote>
  <w:footnote w:type="continuationSeparator" w:id="0">
    <w:p w14:paraId="49942980" w14:textId="77777777" w:rsidR="00670D02" w:rsidRDefault="00670D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0D02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07BC8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24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9854C-0ACF-4186-A2B2-22AB51A49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3186</Words>
  <Characters>1817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2024-02-09T12:16:00Z</dcterms:modified>
</cp:coreProperties>
</file>