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975A26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6B6A206B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  <w:r>
        <w:rPr>
          <w:szCs w:val="24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16AA70C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53977311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Cs w:val="24"/>
        </w:rPr>
      </w:pPr>
    </w:p>
    <w:p w14:paraId="742628BE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  <w:r>
        <w:rPr>
          <w:szCs w:val="24"/>
        </w:rPr>
        <w:t>В И Р І Ш И В:</w:t>
      </w:r>
    </w:p>
    <w:p w14:paraId="76F5EB7E" w14:textId="77777777" w:rsidR="005F07E3" w:rsidRDefault="005F07E3" w:rsidP="005F07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Cs w:val="24"/>
        </w:rPr>
      </w:pPr>
    </w:p>
    <w:p w14:paraId="53584552" w14:textId="77777777" w:rsidR="005F07E3" w:rsidRDefault="005F07E3" w:rsidP="005F07E3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МКП «Винниківське» матеріальні цінності, а саме господарські товари в кількості 29 шт. вартістю 30 952,83,гривень (Тридцять тисяч дев’ятсот п’ятдесят дві грн.83 коп.) в т.ч.ПДВ  5 158,81 грн. згідно акту прийому-передачі</w:t>
      </w:r>
    </w:p>
    <w:p w14:paraId="7C684110" w14:textId="77777777" w:rsidR="005F07E3" w:rsidRDefault="005F07E3" w:rsidP="005F07E3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МКП «Винниківське» </w:t>
      </w:r>
    </w:p>
    <w:p w14:paraId="469500B1" w14:textId="77777777" w:rsidR="005F07E3" w:rsidRDefault="005F07E3" w:rsidP="005F07E3">
      <w:pPr>
        <w:rPr>
          <w:szCs w:val="24"/>
        </w:rPr>
      </w:pPr>
    </w:p>
    <w:p w14:paraId="5D486622" w14:textId="77777777" w:rsidR="005F07E3" w:rsidRDefault="005F07E3" w:rsidP="005F07E3">
      <w:pPr>
        <w:rPr>
          <w:szCs w:val="24"/>
        </w:rPr>
      </w:pPr>
    </w:p>
    <w:p w14:paraId="3D830C68" w14:textId="77777777" w:rsidR="005F07E3" w:rsidRDefault="005F07E3" w:rsidP="005F07E3">
      <w:pPr>
        <w:rPr>
          <w:szCs w:val="24"/>
        </w:rPr>
      </w:pPr>
      <w:r>
        <w:rPr>
          <w:szCs w:val="24"/>
        </w:rPr>
        <w:t xml:space="preserve"> </w:t>
      </w:r>
    </w:p>
    <w:p w14:paraId="677FB464" w14:textId="77777777" w:rsidR="005F07E3" w:rsidRDefault="005F07E3" w:rsidP="005F07E3">
      <w:pPr>
        <w:rPr>
          <w:szCs w:val="24"/>
        </w:rPr>
      </w:pPr>
      <w:r>
        <w:rPr>
          <w:szCs w:val="24"/>
        </w:rPr>
        <w:t xml:space="preserve">       Міський голова                                                                                              Квурт В.Л.</w:t>
      </w:r>
    </w:p>
    <w:p w14:paraId="29384C87" w14:textId="77777777" w:rsidR="005F07E3" w:rsidRDefault="005F07E3" w:rsidP="005F07E3">
      <w:pPr>
        <w:rPr>
          <w:szCs w:val="24"/>
        </w:rPr>
      </w:pPr>
    </w:p>
    <w:p w14:paraId="6FDC959B" w14:textId="77777777" w:rsidR="005F07E3" w:rsidRDefault="005F07E3" w:rsidP="005F07E3">
      <w:pPr>
        <w:rPr>
          <w:szCs w:val="24"/>
        </w:rPr>
      </w:pPr>
    </w:p>
    <w:p w14:paraId="7C644ED8" w14:textId="77777777" w:rsidR="005F07E3" w:rsidRDefault="005F07E3" w:rsidP="005F07E3">
      <w:pPr>
        <w:rPr>
          <w:szCs w:val="24"/>
        </w:rPr>
      </w:pPr>
    </w:p>
    <w:p w14:paraId="2F31B845" w14:textId="77777777" w:rsidR="005F07E3" w:rsidRDefault="005F07E3" w:rsidP="005F07E3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0B1AA" w14:textId="77777777" w:rsidR="00C66265" w:rsidRDefault="00C66265">
      <w:r>
        <w:separator/>
      </w:r>
    </w:p>
  </w:endnote>
  <w:endnote w:type="continuationSeparator" w:id="0">
    <w:p w14:paraId="6ECF2D04" w14:textId="77777777" w:rsidR="00C66265" w:rsidRDefault="00C6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6902F" w14:textId="77777777" w:rsidR="00C66265" w:rsidRDefault="00C66265">
      <w:r>
        <w:separator/>
      </w:r>
    </w:p>
  </w:footnote>
  <w:footnote w:type="continuationSeparator" w:id="0">
    <w:p w14:paraId="67072C2F" w14:textId="77777777" w:rsidR="00C66265" w:rsidRDefault="00C6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7DA7796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07E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265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07078-E61B-4964-BC35-F963FD19F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785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2024-02-09T12:27:00Z</dcterms:modified>
</cp:coreProperties>
</file>