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 Галицька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37B9D7" w14:textId="77777777" w:rsidR="00802FE6" w:rsidRPr="00802FE6" w:rsidRDefault="00802FE6" w:rsidP="00802FE6">
      <w:pPr>
        <w:ind w:firstLine="720"/>
        <w:rPr>
          <w:sz w:val="28"/>
          <w:szCs w:val="28"/>
        </w:rPr>
      </w:pPr>
      <w:r w:rsidRPr="00802FE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Мазурика Ю.С., беручи до уваги Витяг з Державного реєстру речових прав на нерухоме майно про реєстрацію права власності  (і/н 33289759 від 06.02.2015р.), Декларацію про готовність об’єкта до експлуатації, зареєстровану в Департаменті ДАБІ у Львівській обл. від 29.03.2016р. №ЛВ 142160891569, технічний паспорт, виконком Винниківської міської ради -</w:t>
      </w:r>
    </w:p>
    <w:p w14:paraId="09E1205C" w14:textId="77777777" w:rsidR="00802FE6" w:rsidRPr="00802FE6" w:rsidRDefault="00802FE6" w:rsidP="00802FE6">
      <w:pPr>
        <w:rPr>
          <w:sz w:val="28"/>
          <w:szCs w:val="28"/>
        </w:rPr>
      </w:pPr>
    </w:p>
    <w:p w14:paraId="1CA32631" w14:textId="77777777" w:rsidR="00802FE6" w:rsidRPr="00802FE6" w:rsidRDefault="00802FE6" w:rsidP="00802FE6">
      <w:pPr>
        <w:jc w:val="center"/>
        <w:rPr>
          <w:sz w:val="28"/>
          <w:szCs w:val="28"/>
        </w:rPr>
      </w:pPr>
      <w:bookmarkStart w:id="1" w:name="_GoBack"/>
      <w:bookmarkEnd w:id="1"/>
      <w:r w:rsidRPr="00802FE6">
        <w:rPr>
          <w:sz w:val="28"/>
          <w:szCs w:val="28"/>
        </w:rPr>
        <w:t>В И Р І Ш И В :</w:t>
      </w:r>
    </w:p>
    <w:p w14:paraId="39FCE531" w14:textId="77777777" w:rsidR="00802FE6" w:rsidRPr="00802FE6" w:rsidRDefault="00802FE6" w:rsidP="00802FE6">
      <w:pPr>
        <w:rPr>
          <w:sz w:val="28"/>
          <w:szCs w:val="28"/>
        </w:rPr>
      </w:pPr>
    </w:p>
    <w:p w14:paraId="35F155E7" w14:textId="77777777" w:rsidR="00802FE6" w:rsidRPr="00802FE6" w:rsidRDefault="00802FE6" w:rsidP="00802FE6">
      <w:pPr>
        <w:rPr>
          <w:sz w:val="28"/>
          <w:szCs w:val="28"/>
        </w:rPr>
      </w:pPr>
      <w:r w:rsidRPr="00802FE6">
        <w:rPr>
          <w:sz w:val="28"/>
          <w:szCs w:val="28"/>
        </w:rPr>
        <w:t>1.</w:t>
      </w:r>
      <w:r w:rsidRPr="00802FE6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 Галицька (к/н 4610160300:04:002:0032) у м.Винники, присвоїти поштову адресу, а саме: вул.Б.Возницького,7 у  м.Винники.</w:t>
      </w:r>
    </w:p>
    <w:p w14:paraId="0679553D" w14:textId="77777777" w:rsidR="00802FE6" w:rsidRPr="00802FE6" w:rsidRDefault="00802FE6" w:rsidP="00802FE6">
      <w:pPr>
        <w:rPr>
          <w:sz w:val="28"/>
          <w:szCs w:val="28"/>
        </w:rPr>
      </w:pPr>
      <w:r w:rsidRPr="00802FE6">
        <w:rPr>
          <w:sz w:val="28"/>
          <w:szCs w:val="28"/>
        </w:rPr>
        <w:t>Будинок  складається з 4-х житлових кімнат. Загальна площа будинку становить – 284,90 кв.м., житлова площа будинку становить – 122,00 кв.м.</w:t>
      </w:r>
    </w:p>
    <w:p w14:paraId="77C7C239" w14:textId="77777777" w:rsidR="00802FE6" w:rsidRPr="00802FE6" w:rsidRDefault="00802FE6" w:rsidP="00802FE6">
      <w:pPr>
        <w:rPr>
          <w:sz w:val="28"/>
          <w:szCs w:val="28"/>
        </w:rPr>
      </w:pPr>
      <w:r w:rsidRPr="00802FE6">
        <w:rPr>
          <w:sz w:val="28"/>
          <w:szCs w:val="28"/>
        </w:rPr>
        <w:lastRenderedPageBreak/>
        <w:t>2.</w:t>
      </w:r>
      <w:r w:rsidRPr="00802FE6">
        <w:rPr>
          <w:sz w:val="28"/>
          <w:szCs w:val="28"/>
        </w:rPr>
        <w:tab/>
        <w:t>Протягом місяця гр.Мазурик Ю.С. зобов’язаний  виготовити і встановити номерний знак з назвою вулиці та поштову скриньку,</w:t>
      </w:r>
    </w:p>
    <w:p w14:paraId="45730655" w14:textId="77777777" w:rsidR="00802FE6" w:rsidRPr="00802FE6" w:rsidRDefault="00802FE6" w:rsidP="00802FE6">
      <w:pPr>
        <w:rPr>
          <w:sz w:val="28"/>
          <w:szCs w:val="28"/>
        </w:rPr>
      </w:pPr>
      <w:r w:rsidRPr="00802FE6">
        <w:rPr>
          <w:sz w:val="28"/>
          <w:szCs w:val="28"/>
        </w:rPr>
        <w:t>3.</w:t>
      </w:r>
      <w:r w:rsidRPr="00802FE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C6CE02" w14:textId="77777777" w:rsidR="00802FE6" w:rsidRPr="00802FE6" w:rsidRDefault="00802FE6" w:rsidP="00802FE6">
      <w:pPr>
        <w:rPr>
          <w:sz w:val="28"/>
          <w:szCs w:val="28"/>
        </w:rPr>
      </w:pPr>
    </w:p>
    <w:p w14:paraId="2DDA087B" w14:textId="77777777" w:rsidR="00802FE6" w:rsidRPr="00802FE6" w:rsidRDefault="00802FE6" w:rsidP="00802FE6">
      <w:pPr>
        <w:rPr>
          <w:sz w:val="28"/>
          <w:szCs w:val="28"/>
        </w:rPr>
      </w:pPr>
    </w:p>
    <w:p w14:paraId="208423C9" w14:textId="77777777" w:rsidR="00802FE6" w:rsidRPr="00802FE6" w:rsidRDefault="00802FE6" w:rsidP="00802FE6">
      <w:pPr>
        <w:rPr>
          <w:sz w:val="28"/>
          <w:szCs w:val="28"/>
        </w:rPr>
      </w:pPr>
    </w:p>
    <w:p w14:paraId="01C471E0" w14:textId="085DAC57" w:rsidR="00213958" w:rsidRPr="006F2805" w:rsidRDefault="00802FE6" w:rsidP="00802FE6">
      <w:pPr>
        <w:rPr>
          <w:sz w:val="28"/>
          <w:szCs w:val="28"/>
        </w:rPr>
      </w:pPr>
      <w:r w:rsidRPr="00802FE6">
        <w:rPr>
          <w:sz w:val="28"/>
          <w:szCs w:val="28"/>
        </w:rPr>
        <w:t>Міський голова</w:t>
      </w:r>
      <w:r w:rsidRPr="00802FE6">
        <w:rPr>
          <w:sz w:val="28"/>
          <w:szCs w:val="28"/>
        </w:rPr>
        <w:tab/>
      </w:r>
      <w:r w:rsidRPr="00802FE6">
        <w:rPr>
          <w:sz w:val="28"/>
          <w:szCs w:val="28"/>
        </w:rPr>
        <w:tab/>
      </w:r>
      <w:r w:rsidRPr="00802FE6">
        <w:rPr>
          <w:sz w:val="28"/>
          <w:szCs w:val="28"/>
        </w:rPr>
        <w:tab/>
      </w:r>
      <w:r w:rsidRPr="00802FE6">
        <w:rPr>
          <w:sz w:val="28"/>
          <w:szCs w:val="28"/>
        </w:rPr>
        <w:tab/>
      </w:r>
      <w:r w:rsidRPr="00802FE6">
        <w:rPr>
          <w:sz w:val="28"/>
          <w:szCs w:val="28"/>
        </w:rPr>
        <w:tab/>
      </w:r>
      <w:r w:rsidRPr="00802FE6">
        <w:rPr>
          <w:sz w:val="28"/>
          <w:szCs w:val="28"/>
        </w:rPr>
        <w:tab/>
      </w:r>
      <w:r w:rsidRPr="00802FE6">
        <w:rPr>
          <w:sz w:val="28"/>
          <w:szCs w:val="28"/>
        </w:rPr>
        <w:tab/>
      </w:r>
      <w:r w:rsidRPr="00802FE6">
        <w:rPr>
          <w:sz w:val="28"/>
          <w:szCs w:val="28"/>
        </w:rPr>
        <w:tab/>
      </w:r>
      <w:r w:rsidRPr="00802FE6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C7543" w14:textId="77777777" w:rsidR="00FF3058" w:rsidRDefault="00FF3058">
      <w:r>
        <w:separator/>
      </w:r>
    </w:p>
  </w:endnote>
  <w:endnote w:type="continuationSeparator" w:id="0">
    <w:p w14:paraId="6796DC98" w14:textId="77777777" w:rsidR="00FF3058" w:rsidRDefault="00FF3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069EF0" w14:textId="77777777" w:rsidR="00FF3058" w:rsidRDefault="00FF3058">
      <w:r>
        <w:separator/>
      </w:r>
    </w:p>
  </w:footnote>
  <w:footnote w:type="continuationSeparator" w:id="0">
    <w:p w14:paraId="45201141" w14:textId="77777777" w:rsidR="00FF3058" w:rsidRDefault="00FF3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2FE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59E3B-BCC4-4E69-8229-2D022A718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1402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2024-02-06T13:06:00Z</dcterms:modified>
</cp:coreProperties>
</file>