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гаражу на   земельній ділянці  по вул.Сахарова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1F203" w14:textId="77777777" w:rsidR="003B4FEB" w:rsidRPr="003B4FEB" w:rsidRDefault="003B4FEB" w:rsidP="003B4FEB">
      <w:pPr>
        <w:ind w:firstLine="720"/>
        <w:rPr>
          <w:sz w:val="28"/>
          <w:szCs w:val="28"/>
        </w:rPr>
      </w:pPr>
      <w:r w:rsidRPr="003B4FE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Петруніної В.В., беручи до уваги  Витяг з Державного реєстру речових прав на нерухоме майно про реєстрацію права власності  (серія ЕКМ №009128),  виконком Винниківської міської ради –</w:t>
      </w:r>
    </w:p>
    <w:p w14:paraId="27EE1ECE" w14:textId="77777777" w:rsidR="003B4FEB" w:rsidRPr="003B4FEB" w:rsidRDefault="003B4FEB" w:rsidP="003B4FEB">
      <w:pPr>
        <w:rPr>
          <w:sz w:val="28"/>
          <w:szCs w:val="28"/>
        </w:rPr>
      </w:pPr>
    </w:p>
    <w:p w14:paraId="752083C6" w14:textId="77777777" w:rsidR="003B4FEB" w:rsidRPr="003B4FEB" w:rsidRDefault="003B4FEB" w:rsidP="003B4FEB">
      <w:pPr>
        <w:jc w:val="center"/>
        <w:rPr>
          <w:sz w:val="28"/>
          <w:szCs w:val="28"/>
        </w:rPr>
      </w:pPr>
      <w:bookmarkStart w:id="1" w:name="_GoBack"/>
      <w:bookmarkEnd w:id="1"/>
      <w:r w:rsidRPr="003B4FEB">
        <w:rPr>
          <w:sz w:val="28"/>
          <w:szCs w:val="28"/>
        </w:rPr>
        <w:t>ВИРІШИВ:</w:t>
      </w:r>
    </w:p>
    <w:p w14:paraId="7B6C32F2" w14:textId="77777777" w:rsidR="003B4FEB" w:rsidRPr="003B4FEB" w:rsidRDefault="003B4FEB" w:rsidP="003B4FEB">
      <w:pPr>
        <w:rPr>
          <w:sz w:val="28"/>
          <w:szCs w:val="28"/>
        </w:rPr>
      </w:pPr>
    </w:p>
    <w:p w14:paraId="00EB5D09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1.</w:t>
      </w:r>
      <w:r w:rsidRPr="003B4FEB">
        <w:rPr>
          <w:sz w:val="28"/>
          <w:szCs w:val="28"/>
        </w:rPr>
        <w:tab/>
        <w:t>Видати гр. Петруніній Валентині Володимирівні  будівельний паспорт забудови земельної ділянки на проектування та будівництво гаражу на земельній ділянці по вул. Сахарова (к\н 4610160300:04:004:0227)  у м.Винники.</w:t>
      </w:r>
    </w:p>
    <w:p w14:paraId="605CE421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2.</w:t>
      </w:r>
      <w:r w:rsidRPr="003B4FEB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гаражу на земельній ділянці по вул. Сахарова (к\н 4610160300:04:004:0227)  у м.Винники.</w:t>
      </w:r>
    </w:p>
    <w:p w14:paraId="66A8B93A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</w:t>
      </w:r>
      <w:r w:rsidRPr="003B4FEB">
        <w:rPr>
          <w:sz w:val="28"/>
          <w:szCs w:val="28"/>
        </w:rPr>
        <w:tab/>
        <w:t>Зобов’язати гр. Петруніну В.В.:</w:t>
      </w:r>
    </w:p>
    <w:p w14:paraId="71D6D94F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3.1.</w:t>
      </w:r>
      <w:r w:rsidRPr="003B4FE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A5B9379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lastRenderedPageBreak/>
        <w:t>3.2.</w:t>
      </w:r>
      <w:r w:rsidRPr="003B4FE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63578D4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3.3.</w:t>
      </w:r>
      <w:r w:rsidRPr="003B4FEB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C6917C2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3.4.</w:t>
      </w:r>
      <w:r w:rsidRPr="003B4FE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6C156E6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3.5.</w:t>
      </w:r>
      <w:r w:rsidRPr="003B4FE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прилеглу  територію. Не порушувати права і законні інтереси інших осіб.</w:t>
      </w:r>
    </w:p>
    <w:p w14:paraId="722FA532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3.6.</w:t>
      </w:r>
      <w:r w:rsidRPr="003B4FEB">
        <w:rPr>
          <w:sz w:val="28"/>
          <w:szCs w:val="28"/>
        </w:rPr>
        <w:tab/>
        <w:t xml:space="preserve">Після завершення будівельних робіт з будівництва гаражу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8E161E2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4.</w:t>
      </w:r>
      <w:r w:rsidRPr="003B4FEB">
        <w:rPr>
          <w:sz w:val="28"/>
          <w:szCs w:val="28"/>
        </w:rPr>
        <w:tab/>
        <w:t>Роз’яснити гр.Петруніній В.В., що будівельні роботи можна розпочинати тільки після отримання відповідних дозволів, згідно державних норм та правил.</w:t>
      </w:r>
    </w:p>
    <w:p w14:paraId="6974D22C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4.1.</w:t>
      </w:r>
      <w:r w:rsidRPr="003B4FEB">
        <w:rPr>
          <w:sz w:val="28"/>
          <w:szCs w:val="28"/>
        </w:rPr>
        <w:tab/>
        <w:t>У разі будівництва гаражу загальною площею 100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1AFCF3B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4.2.</w:t>
      </w:r>
      <w:r w:rsidRPr="003B4FE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0ADDDD5" w14:textId="77777777" w:rsidR="003B4FEB" w:rsidRPr="003B4FEB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5.</w:t>
      </w:r>
      <w:r w:rsidRPr="003B4FE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23EE38" w14:textId="77777777" w:rsidR="003B4FEB" w:rsidRPr="003B4FEB" w:rsidRDefault="003B4FEB" w:rsidP="003B4FEB">
      <w:pPr>
        <w:rPr>
          <w:sz w:val="28"/>
          <w:szCs w:val="28"/>
        </w:rPr>
      </w:pPr>
    </w:p>
    <w:p w14:paraId="7276E33C" w14:textId="77777777" w:rsidR="003B4FEB" w:rsidRPr="003B4FEB" w:rsidRDefault="003B4FEB" w:rsidP="003B4FEB">
      <w:pPr>
        <w:rPr>
          <w:sz w:val="28"/>
          <w:szCs w:val="28"/>
        </w:rPr>
      </w:pPr>
    </w:p>
    <w:p w14:paraId="55F86F9A" w14:textId="77777777" w:rsidR="003B4FEB" w:rsidRPr="003B4FEB" w:rsidRDefault="003B4FEB" w:rsidP="003B4FEB">
      <w:pPr>
        <w:rPr>
          <w:sz w:val="28"/>
          <w:szCs w:val="28"/>
        </w:rPr>
      </w:pPr>
    </w:p>
    <w:p w14:paraId="01C471E0" w14:textId="36DE5C0F" w:rsidR="00213958" w:rsidRPr="006F2805" w:rsidRDefault="003B4FEB" w:rsidP="003B4FEB">
      <w:pPr>
        <w:rPr>
          <w:sz w:val="28"/>
          <w:szCs w:val="28"/>
        </w:rPr>
      </w:pPr>
      <w:r w:rsidRPr="003B4FEB">
        <w:rPr>
          <w:sz w:val="28"/>
          <w:szCs w:val="28"/>
        </w:rPr>
        <w:t>Міський  голова</w:t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  <w:t>В.Л.Квурт</w:t>
      </w:r>
      <w:r w:rsidRPr="003B4FEB">
        <w:rPr>
          <w:sz w:val="28"/>
          <w:szCs w:val="28"/>
        </w:rPr>
        <w:tab/>
      </w:r>
      <w:r w:rsidRPr="003B4FE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EEAA1" w14:textId="77777777" w:rsidR="00B57217" w:rsidRDefault="00B57217">
      <w:r>
        <w:separator/>
      </w:r>
    </w:p>
  </w:endnote>
  <w:endnote w:type="continuationSeparator" w:id="0">
    <w:p w14:paraId="6EA0BB2B" w14:textId="77777777" w:rsidR="00B57217" w:rsidRDefault="00B5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364E7" w14:textId="77777777" w:rsidR="00B57217" w:rsidRDefault="00B57217">
      <w:r>
        <w:separator/>
      </w:r>
    </w:p>
  </w:footnote>
  <w:footnote w:type="continuationSeparator" w:id="0">
    <w:p w14:paraId="0C050BE0" w14:textId="77777777" w:rsidR="00B57217" w:rsidRDefault="00B5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4FE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721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A2B39-1AF0-456D-B8B1-4F7ECD64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2082</Words>
  <Characters>1188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2024-02-06T13:59:00Z</dcterms:modified>
</cp:coreProperties>
</file>