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                                                                                       матеріальних цінностей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56ADDB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7B58860B" w14:textId="77777777" w:rsidR="002D550F" w:rsidRPr="002D550F" w:rsidRDefault="002D550F" w:rsidP="002D550F">
      <w:pPr>
        <w:jc w:val="both"/>
        <w:rPr>
          <w:sz w:val="28"/>
          <w:szCs w:val="28"/>
        </w:rPr>
      </w:pPr>
    </w:p>
    <w:p w14:paraId="0E1B4BE2" w14:textId="77777777" w:rsidR="002D550F" w:rsidRPr="002D550F" w:rsidRDefault="002D550F" w:rsidP="002D550F">
      <w:pPr>
        <w:jc w:val="center"/>
        <w:rPr>
          <w:sz w:val="28"/>
          <w:szCs w:val="28"/>
        </w:rPr>
      </w:pPr>
      <w:bookmarkStart w:id="1" w:name="_GoBack"/>
      <w:bookmarkEnd w:id="1"/>
      <w:r w:rsidRPr="002D550F">
        <w:rPr>
          <w:sz w:val="28"/>
          <w:szCs w:val="28"/>
        </w:rPr>
        <w:t>В И Р І Ш И В:</w:t>
      </w:r>
    </w:p>
    <w:p w14:paraId="483AE88E" w14:textId="77777777" w:rsidR="002D550F" w:rsidRPr="002D550F" w:rsidRDefault="002D550F" w:rsidP="002D550F">
      <w:pPr>
        <w:jc w:val="both"/>
        <w:rPr>
          <w:sz w:val="28"/>
          <w:szCs w:val="28"/>
        </w:rPr>
      </w:pPr>
    </w:p>
    <w:p w14:paraId="16F8660E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>1.</w:t>
      </w:r>
      <w:r w:rsidRPr="002D550F">
        <w:rPr>
          <w:sz w:val="28"/>
          <w:szCs w:val="28"/>
        </w:rPr>
        <w:tab/>
        <w:t>Виконавчому комітету Винниківської міської ради передати безоплатно на баланс  ДП «Добробут» МКП «Винниківське» матеріальні цінності, а саме :</w:t>
      </w:r>
    </w:p>
    <w:p w14:paraId="526FF217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>•</w:t>
      </w:r>
      <w:r w:rsidRPr="002D550F">
        <w:rPr>
          <w:sz w:val="28"/>
          <w:szCs w:val="28"/>
        </w:rPr>
        <w:tab/>
        <w:t>знаки дорожні, комплект кріплення для дорожніх знаків, стійки під дорожні знаки  вартістю 1953,12 гривень (Одна тисяча дев’ятсот п’ятдесят три грн.12 коп.) в т.ч.ПДВ  325,52 грн. згідно акту прийому-передачі</w:t>
      </w:r>
    </w:p>
    <w:p w14:paraId="2BA72F61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>•</w:t>
      </w:r>
      <w:r w:rsidRPr="002D550F">
        <w:rPr>
          <w:sz w:val="28"/>
          <w:szCs w:val="28"/>
        </w:rPr>
        <w:tab/>
        <w:t>антипаркувальну півкулю бетонну сіру в кількості 20 шт. вартістю 3816,00 гривень (Три тисячі вісімсот шістнадцять грн.00 коп.) в т.ч. без ПДВ згідно акту прийому-передачі</w:t>
      </w:r>
    </w:p>
    <w:p w14:paraId="47D1599B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>2.</w:t>
      </w:r>
      <w:r w:rsidRPr="002D550F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ДП «Добробут» МКП «Винниківське» </w:t>
      </w:r>
    </w:p>
    <w:p w14:paraId="45676015" w14:textId="77777777" w:rsidR="002D550F" w:rsidRPr="002D550F" w:rsidRDefault="002D550F" w:rsidP="002D550F">
      <w:pPr>
        <w:jc w:val="both"/>
        <w:rPr>
          <w:sz w:val="28"/>
          <w:szCs w:val="28"/>
        </w:rPr>
      </w:pPr>
    </w:p>
    <w:p w14:paraId="29DDD820" w14:textId="77777777" w:rsidR="002D550F" w:rsidRPr="002D550F" w:rsidRDefault="002D550F" w:rsidP="002D550F">
      <w:pPr>
        <w:jc w:val="both"/>
        <w:rPr>
          <w:sz w:val="28"/>
          <w:szCs w:val="28"/>
        </w:rPr>
      </w:pPr>
    </w:p>
    <w:p w14:paraId="3EB91CF1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 xml:space="preserve"> </w:t>
      </w:r>
    </w:p>
    <w:p w14:paraId="5E9810CE" w14:textId="77777777" w:rsidR="002D550F" w:rsidRPr="002D550F" w:rsidRDefault="002D550F" w:rsidP="002D550F">
      <w:pPr>
        <w:jc w:val="both"/>
        <w:rPr>
          <w:sz w:val="28"/>
          <w:szCs w:val="28"/>
        </w:rPr>
      </w:pPr>
    </w:p>
    <w:p w14:paraId="0AC9A514" w14:textId="77777777" w:rsidR="002D550F" w:rsidRPr="002D550F" w:rsidRDefault="002D550F" w:rsidP="002D550F">
      <w:pPr>
        <w:jc w:val="both"/>
        <w:rPr>
          <w:sz w:val="28"/>
          <w:szCs w:val="28"/>
        </w:rPr>
      </w:pPr>
      <w:r w:rsidRPr="002D550F">
        <w:rPr>
          <w:sz w:val="28"/>
          <w:szCs w:val="28"/>
        </w:rPr>
        <w:t>В.о. міського голови</w:t>
      </w:r>
      <w:r w:rsidRPr="002D550F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77777777" w:rsidR="00213958" w:rsidRPr="006F2805" w:rsidRDefault="00213958" w:rsidP="002D550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C0182" w14:textId="77777777" w:rsidR="00480E27" w:rsidRDefault="00480E27">
      <w:r>
        <w:separator/>
      </w:r>
    </w:p>
  </w:endnote>
  <w:endnote w:type="continuationSeparator" w:id="0">
    <w:p w14:paraId="01682B07" w14:textId="77777777" w:rsidR="00480E27" w:rsidRDefault="0048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DA854" w14:textId="77777777" w:rsidR="00480E27" w:rsidRDefault="00480E27">
      <w:r>
        <w:separator/>
      </w:r>
    </w:p>
  </w:footnote>
  <w:footnote w:type="continuationSeparator" w:id="0">
    <w:p w14:paraId="1B8FD189" w14:textId="77777777" w:rsidR="00480E27" w:rsidRDefault="00480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50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E2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276F8-0D20-4607-89B3-820000C67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2024-02-07T13:54:00Z</dcterms:modified>
</cp:coreProperties>
</file>