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Лепкого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037195" w14:textId="77777777" w:rsidR="002976FB" w:rsidRPr="002976FB" w:rsidRDefault="002976FB" w:rsidP="00E905D6">
      <w:pPr>
        <w:ind w:firstLine="720"/>
        <w:rPr>
          <w:sz w:val="28"/>
          <w:szCs w:val="28"/>
        </w:rPr>
      </w:pPr>
      <w:r w:rsidRPr="002976F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Чуби Г.З., беручи до уваги  Витяг з Державного реєстру речових прав на нерухоме майно про реєстрацію права власності  (серія ЕЕН №149617),  виконком Винниківської міської ради –</w:t>
      </w:r>
    </w:p>
    <w:p w14:paraId="25A8C636" w14:textId="77777777" w:rsidR="002976FB" w:rsidRPr="002976FB" w:rsidRDefault="002976FB" w:rsidP="00E905D6">
      <w:pPr>
        <w:jc w:val="center"/>
        <w:rPr>
          <w:sz w:val="28"/>
          <w:szCs w:val="28"/>
        </w:rPr>
      </w:pPr>
      <w:bookmarkStart w:id="1" w:name="_GoBack"/>
      <w:bookmarkEnd w:id="1"/>
      <w:r w:rsidRPr="002976FB">
        <w:rPr>
          <w:sz w:val="28"/>
          <w:szCs w:val="28"/>
        </w:rPr>
        <w:t>ВИРІШИВ:</w:t>
      </w:r>
    </w:p>
    <w:p w14:paraId="56C8C455" w14:textId="77777777" w:rsidR="002976FB" w:rsidRPr="002976FB" w:rsidRDefault="002976FB" w:rsidP="002976FB">
      <w:pPr>
        <w:rPr>
          <w:sz w:val="28"/>
          <w:szCs w:val="28"/>
        </w:rPr>
      </w:pPr>
    </w:p>
    <w:p w14:paraId="6F20CBFD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1.</w:t>
      </w:r>
      <w:r w:rsidRPr="002976FB">
        <w:rPr>
          <w:sz w:val="28"/>
          <w:szCs w:val="28"/>
        </w:rPr>
        <w:tab/>
        <w:t>Видати гр. Чубі Галині Зіновіївні  будівельний паспорт забудови земельної ділянки на проектування та будівництво індивідуального житлового  будинку на земельній ділянці по вул. Лепкого (к\н 4610160300:07:007:0197)  у м.Винники.</w:t>
      </w:r>
    </w:p>
    <w:p w14:paraId="583EA451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2.</w:t>
      </w:r>
      <w:r w:rsidRPr="002976FB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Лепкого (к\н 4610160300:07:007:0197) у м.Винники.</w:t>
      </w:r>
    </w:p>
    <w:p w14:paraId="7632978E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</w:t>
      </w:r>
      <w:r w:rsidRPr="002976FB">
        <w:rPr>
          <w:sz w:val="28"/>
          <w:szCs w:val="28"/>
        </w:rPr>
        <w:tab/>
        <w:t>Зобов’язати гр. Чубу Г.З.:</w:t>
      </w:r>
    </w:p>
    <w:p w14:paraId="0DED2484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3.1.</w:t>
      </w:r>
      <w:r w:rsidRPr="002976F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D9E8E3B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lastRenderedPageBreak/>
        <w:t>3.2.</w:t>
      </w:r>
      <w:r w:rsidRPr="002976F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6C342B4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3.3.</w:t>
      </w:r>
      <w:r w:rsidRPr="002976FB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BE2C1FE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3.4.</w:t>
      </w:r>
      <w:r w:rsidRPr="002976F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538F581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3.5.</w:t>
      </w:r>
      <w:r w:rsidRPr="002976F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52F3399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3.6.</w:t>
      </w:r>
      <w:r w:rsidRPr="002976FB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EDB5756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3.7.</w:t>
      </w:r>
      <w:r w:rsidRPr="002976F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FB26785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4.</w:t>
      </w:r>
      <w:r w:rsidRPr="002976FB">
        <w:rPr>
          <w:sz w:val="28"/>
          <w:szCs w:val="28"/>
        </w:rPr>
        <w:tab/>
        <w:t>Роз’яснити гр.Чубі Г.З., що будівельні роботи можна розпочинати тільки після отримання відповідних дозволів, згідно державних норм та правил.</w:t>
      </w:r>
    </w:p>
    <w:p w14:paraId="1A3A14AA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4.1.</w:t>
      </w:r>
      <w:r w:rsidRPr="002976F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1376BD7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4.2.</w:t>
      </w:r>
      <w:r w:rsidRPr="002976F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630E5C9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5.</w:t>
      </w:r>
      <w:r w:rsidRPr="002976F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EBF8DC" w14:textId="77777777" w:rsidR="002976FB" w:rsidRPr="002976FB" w:rsidRDefault="002976FB" w:rsidP="002976FB">
      <w:pPr>
        <w:rPr>
          <w:sz w:val="28"/>
          <w:szCs w:val="28"/>
        </w:rPr>
      </w:pPr>
    </w:p>
    <w:p w14:paraId="23B6C32D" w14:textId="77777777" w:rsidR="002976FB" w:rsidRPr="002976FB" w:rsidRDefault="002976FB" w:rsidP="002976FB">
      <w:pPr>
        <w:rPr>
          <w:sz w:val="28"/>
          <w:szCs w:val="28"/>
        </w:rPr>
      </w:pPr>
    </w:p>
    <w:p w14:paraId="356A521E" w14:textId="77777777" w:rsidR="002976FB" w:rsidRPr="002976FB" w:rsidRDefault="002976FB" w:rsidP="002976FB">
      <w:pPr>
        <w:rPr>
          <w:sz w:val="28"/>
          <w:szCs w:val="28"/>
        </w:rPr>
      </w:pPr>
    </w:p>
    <w:p w14:paraId="4ADD084A" w14:textId="77777777" w:rsidR="002976FB" w:rsidRPr="002976FB" w:rsidRDefault="002976FB" w:rsidP="002976FB">
      <w:pPr>
        <w:rPr>
          <w:sz w:val="28"/>
          <w:szCs w:val="28"/>
        </w:rPr>
      </w:pPr>
    </w:p>
    <w:p w14:paraId="1C93CBFD" w14:textId="77777777" w:rsidR="002976FB" w:rsidRPr="002976FB" w:rsidRDefault="002976FB" w:rsidP="002976FB">
      <w:pPr>
        <w:rPr>
          <w:sz w:val="28"/>
          <w:szCs w:val="28"/>
        </w:rPr>
      </w:pPr>
      <w:r w:rsidRPr="002976FB">
        <w:rPr>
          <w:sz w:val="28"/>
          <w:szCs w:val="28"/>
        </w:rPr>
        <w:t>В.о. міського голови</w:t>
      </w:r>
      <w:r w:rsidRPr="002976FB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3CBDF" w14:textId="77777777" w:rsidR="002C3AF9" w:rsidRDefault="002C3AF9">
      <w:r>
        <w:separator/>
      </w:r>
    </w:p>
  </w:endnote>
  <w:endnote w:type="continuationSeparator" w:id="0">
    <w:p w14:paraId="0071A26A" w14:textId="77777777" w:rsidR="002C3AF9" w:rsidRDefault="002C3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7F42B" w14:textId="77777777" w:rsidR="002C3AF9" w:rsidRDefault="002C3AF9">
      <w:r>
        <w:separator/>
      </w:r>
    </w:p>
  </w:footnote>
  <w:footnote w:type="continuationSeparator" w:id="0">
    <w:p w14:paraId="4F141A77" w14:textId="77777777" w:rsidR="002C3AF9" w:rsidRDefault="002C3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76FB"/>
    <w:rsid w:val="002A52D5"/>
    <w:rsid w:val="002C3AF9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2EF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49FD"/>
    <w:rsid w:val="00D30A86"/>
    <w:rsid w:val="00D42E0A"/>
    <w:rsid w:val="00DF21DF"/>
    <w:rsid w:val="00DF3581"/>
    <w:rsid w:val="00E27BF1"/>
    <w:rsid w:val="00E343E4"/>
    <w:rsid w:val="00E74EBC"/>
    <w:rsid w:val="00E8091B"/>
    <w:rsid w:val="00E905D6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9F4C4-E026-42EA-B4DB-8BD5AC7E2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2270</Words>
  <Characters>1294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2024-02-07T14:32:00Z</dcterms:modified>
</cp:coreProperties>
</file>