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27.05.2016р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розрахунку розміру   пайового внеску за будівництво житлового  будинку по вул.Лисика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D75080F" w14:textId="77777777" w:rsidR="00846227" w:rsidRPr="00846227" w:rsidRDefault="00846227" w:rsidP="00846227">
      <w:pPr>
        <w:ind w:firstLine="720"/>
        <w:jc w:val="both"/>
        <w:rPr>
          <w:sz w:val="28"/>
          <w:szCs w:val="28"/>
        </w:rPr>
      </w:pPr>
      <w:r w:rsidRPr="00846227">
        <w:rPr>
          <w:sz w:val="28"/>
          <w:szCs w:val="28"/>
        </w:rPr>
        <w:t>Керуючись Законами України «Про місцеве самоврядування в Україні», ст.40 «Про містобудівної діяльності», відповідно до Положення «Про пайову участь (внесок) замовників у створенні та розвитку інженерно-транспортної та соціальної інфраструктури м.Винники», затвердженого рішенням виконкому Винниківської міської ради від 25.01.2011р. №32 зі змінами та доповненнями, розглянувши заяву гр.Наремби І.Б., беручи до уваги технічний паспорт виг.ОКП ЛОР «БТІ та ЕО», виконком Винниківської міської ради –</w:t>
      </w:r>
    </w:p>
    <w:p w14:paraId="3DC31705" w14:textId="77777777" w:rsidR="00846227" w:rsidRPr="00846227" w:rsidRDefault="00846227" w:rsidP="00846227">
      <w:pPr>
        <w:jc w:val="both"/>
        <w:rPr>
          <w:sz w:val="28"/>
          <w:szCs w:val="28"/>
        </w:rPr>
      </w:pPr>
    </w:p>
    <w:p w14:paraId="0056E021" w14:textId="77777777" w:rsidR="00846227" w:rsidRPr="00846227" w:rsidRDefault="00846227" w:rsidP="00846227">
      <w:pPr>
        <w:jc w:val="center"/>
        <w:rPr>
          <w:sz w:val="28"/>
          <w:szCs w:val="28"/>
        </w:rPr>
      </w:pPr>
      <w:bookmarkStart w:id="1" w:name="_GoBack"/>
      <w:bookmarkEnd w:id="1"/>
      <w:r w:rsidRPr="00846227">
        <w:rPr>
          <w:sz w:val="28"/>
          <w:szCs w:val="28"/>
        </w:rPr>
        <w:t>ВИРІШИВ:</w:t>
      </w:r>
    </w:p>
    <w:p w14:paraId="1FE10624" w14:textId="77777777" w:rsidR="00846227" w:rsidRPr="00846227" w:rsidRDefault="00846227" w:rsidP="00846227">
      <w:pPr>
        <w:jc w:val="both"/>
        <w:rPr>
          <w:sz w:val="28"/>
          <w:szCs w:val="28"/>
        </w:rPr>
      </w:pPr>
    </w:p>
    <w:p w14:paraId="16B556BE" w14:textId="77777777" w:rsidR="00846227" w:rsidRPr="00846227" w:rsidRDefault="00846227" w:rsidP="00846227">
      <w:pPr>
        <w:jc w:val="both"/>
        <w:rPr>
          <w:sz w:val="28"/>
          <w:szCs w:val="28"/>
        </w:rPr>
      </w:pPr>
      <w:r w:rsidRPr="00846227">
        <w:rPr>
          <w:sz w:val="28"/>
          <w:szCs w:val="28"/>
        </w:rPr>
        <w:t>1.</w:t>
      </w:r>
      <w:r w:rsidRPr="00846227">
        <w:rPr>
          <w:sz w:val="28"/>
          <w:szCs w:val="28"/>
        </w:rPr>
        <w:tab/>
        <w:t>Затвердити розрахунок розміру пайового внеску за будівництво житлового будинку по вул.Лисика  у м.Винники в розмірі  - 145 854 грн 14 коп.</w:t>
      </w:r>
    </w:p>
    <w:p w14:paraId="45CD79B6" w14:textId="77777777" w:rsidR="00846227" w:rsidRPr="00846227" w:rsidRDefault="00846227" w:rsidP="00846227">
      <w:pPr>
        <w:jc w:val="both"/>
        <w:rPr>
          <w:sz w:val="28"/>
          <w:szCs w:val="28"/>
        </w:rPr>
      </w:pPr>
      <w:r w:rsidRPr="00846227">
        <w:rPr>
          <w:sz w:val="28"/>
          <w:szCs w:val="28"/>
        </w:rPr>
        <w:t>2.</w:t>
      </w:r>
      <w:r w:rsidRPr="00846227">
        <w:rPr>
          <w:sz w:val="28"/>
          <w:szCs w:val="28"/>
        </w:rPr>
        <w:tab/>
        <w:t xml:space="preserve">Гр. Нарембі А.І.: </w:t>
      </w:r>
    </w:p>
    <w:p w14:paraId="76C307EA" w14:textId="77777777" w:rsidR="00846227" w:rsidRPr="00846227" w:rsidRDefault="00846227" w:rsidP="00846227">
      <w:pPr>
        <w:jc w:val="both"/>
        <w:rPr>
          <w:sz w:val="28"/>
          <w:szCs w:val="28"/>
        </w:rPr>
      </w:pPr>
      <w:r w:rsidRPr="00846227">
        <w:rPr>
          <w:sz w:val="28"/>
          <w:szCs w:val="28"/>
        </w:rPr>
        <w:t>2.1.</w:t>
      </w:r>
      <w:r w:rsidRPr="00846227">
        <w:rPr>
          <w:sz w:val="28"/>
          <w:szCs w:val="28"/>
        </w:rPr>
        <w:tab/>
        <w:t xml:space="preserve">Заключити Договір про пайову участь на протязі 15-ти робочих днів з часу прийняття даного рішення. </w:t>
      </w:r>
    </w:p>
    <w:p w14:paraId="3313A32E" w14:textId="77777777" w:rsidR="00846227" w:rsidRPr="00846227" w:rsidRDefault="00846227" w:rsidP="00846227">
      <w:pPr>
        <w:jc w:val="both"/>
        <w:rPr>
          <w:sz w:val="28"/>
          <w:szCs w:val="28"/>
        </w:rPr>
      </w:pPr>
      <w:r w:rsidRPr="00846227">
        <w:rPr>
          <w:sz w:val="28"/>
          <w:szCs w:val="28"/>
        </w:rPr>
        <w:t>2.2.</w:t>
      </w:r>
      <w:r w:rsidRPr="00846227">
        <w:rPr>
          <w:sz w:val="28"/>
          <w:szCs w:val="28"/>
        </w:rPr>
        <w:tab/>
        <w:t>Пайовий внесок сплатити згідно умов Договору.</w:t>
      </w:r>
    </w:p>
    <w:p w14:paraId="1367E944" w14:textId="77777777" w:rsidR="00846227" w:rsidRPr="00846227" w:rsidRDefault="00846227" w:rsidP="00846227">
      <w:pPr>
        <w:jc w:val="both"/>
        <w:rPr>
          <w:sz w:val="28"/>
          <w:szCs w:val="28"/>
        </w:rPr>
      </w:pPr>
      <w:r w:rsidRPr="00846227">
        <w:rPr>
          <w:sz w:val="28"/>
          <w:szCs w:val="28"/>
        </w:rPr>
        <w:t>3.</w:t>
      </w:r>
      <w:r w:rsidRPr="00846227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46C891B" w14:textId="77777777" w:rsidR="00846227" w:rsidRPr="00846227" w:rsidRDefault="00846227" w:rsidP="00846227">
      <w:pPr>
        <w:jc w:val="both"/>
        <w:rPr>
          <w:sz w:val="28"/>
          <w:szCs w:val="28"/>
        </w:rPr>
      </w:pPr>
    </w:p>
    <w:p w14:paraId="22D49B84" w14:textId="77777777" w:rsidR="00846227" w:rsidRPr="00846227" w:rsidRDefault="00846227" w:rsidP="00846227">
      <w:pPr>
        <w:jc w:val="both"/>
        <w:rPr>
          <w:sz w:val="28"/>
          <w:szCs w:val="28"/>
        </w:rPr>
      </w:pPr>
    </w:p>
    <w:p w14:paraId="515ECE1A" w14:textId="77777777" w:rsidR="00846227" w:rsidRPr="00846227" w:rsidRDefault="00846227" w:rsidP="00846227">
      <w:pPr>
        <w:jc w:val="both"/>
        <w:rPr>
          <w:sz w:val="28"/>
          <w:szCs w:val="28"/>
        </w:rPr>
      </w:pPr>
    </w:p>
    <w:p w14:paraId="3D15894C" w14:textId="77777777" w:rsidR="00846227" w:rsidRPr="00846227" w:rsidRDefault="00846227" w:rsidP="00846227">
      <w:pPr>
        <w:jc w:val="both"/>
        <w:rPr>
          <w:sz w:val="28"/>
          <w:szCs w:val="28"/>
        </w:rPr>
      </w:pPr>
    </w:p>
    <w:p w14:paraId="7E40F7E1" w14:textId="77777777" w:rsidR="00846227" w:rsidRPr="00846227" w:rsidRDefault="00846227" w:rsidP="00846227">
      <w:pPr>
        <w:jc w:val="both"/>
        <w:rPr>
          <w:sz w:val="28"/>
          <w:szCs w:val="28"/>
        </w:rPr>
      </w:pPr>
      <w:r w:rsidRPr="00846227">
        <w:rPr>
          <w:sz w:val="28"/>
          <w:szCs w:val="28"/>
        </w:rPr>
        <w:t>В.о. міського голови</w:t>
      </w:r>
      <w:r w:rsidRPr="00846227">
        <w:rPr>
          <w:sz w:val="28"/>
          <w:szCs w:val="28"/>
        </w:rPr>
        <w:tab/>
        <w:t xml:space="preserve">                                                                         М.Я.Мамут</w:t>
      </w:r>
    </w:p>
    <w:p w14:paraId="01C471E0" w14:textId="1D7279B0" w:rsidR="00213958" w:rsidRPr="006F2805" w:rsidRDefault="00846227" w:rsidP="00846227">
      <w:pPr>
        <w:rPr>
          <w:sz w:val="28"/>
          <w:szCs w:val="28"/>
        </w:rPr>
      </w:pPr>
      <w:r w:rsidRPr="00846227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3C2D33" w14:textId="77777777" w:rsidR="001A5A4F" w:rsidRDefault="001A5A4F">
      <w:r>
        <w:separator/>
      </w:r>
    </w:p>
  </w:endnote>
  <w:endnote w:type="continuationSeparator" w:id="0">
    <w:p w14:paraId="25F896FF" w14:textId="77777777" w:rsidR="001A5A4F" w:rsidRDefault="001A5A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733922" w14:textId="77777777" w:rsidR="001A5A4F" w:rsidRDefault="001A5A4F">
      <w:r>
        <w:separator/>
      </w:r>
    </w:p>
  </w:footnote>
  <w:footnote w:type="continuationSeparator" w:id="0">
    <w:p w14:paraId="03D1BDC6" w14:textId="77777777" w:rsidR="001A5A4F" w:rsidRDefault="001A5A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A5A4F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46227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6D8E9A-CA77-4103-987C-5551137CA8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936</Words>
  <Characters>535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2024-02-08T11:26:00Z</dcterms:modified>
</cp:coreProperties>
</file>