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27.05.2016р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176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погодження режиму роботи   ФОП Ковальський  Я.І.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962E6BE" w14:textId="77777777" w:rsidR="00E73A41" w:rsidRPr="00E73A41" w:rsidRDefault="00E73A41" w:rsidP="00E73A41">
      <w:pPr>
        <w:ind w:firstLine="720"/>
        <w:jc w:val="both"/>
        <w:rPr>
          <w:sz w:val="28"/>
          <w:szCs w:val="28"/>
        </w:rPr>
      </w:pPr>
      <w:r w:rsidRPr="00E73A41">
        <w:rPr>
          <w:sz w:val="28"/>
          <w:szCs w:val="28"/>
        </w:rPr>
        <w:t>Керуючись Законом України „Про місцеве самоврядування в Україні”, рішенням  1-ої   сесії Винниківської міської ради  від 24.12.2015 року № 71 «Про розмежування повноважень між виконавчими органами Винниківської міської ради», беручи до уваги заяву ФОП  Ковальського Я.І. від 23.05.2016 року</w:t>
      </w:r>
    </w:p>
    <w:p w14:paraId="223ACBF6" w14:textId="5F68AF56" w:rsidR="00E73A41" w:rsidRPr="00E73A41" w:rsidRDefault="00E73A41" w:rsidP="00E73A41">
      <w:pPr>
        <w:ind w:left="720"/>
        <w:jc w:val="both"/>
        <w:rPr>
          <w:sz w:val="28"/>
          <w:szCs w:val="28"/>
        </w:rPr>
      </w:pPr>
      <w:r w:rsidRPr="00E73A41">
        <w:rPr>
          <w:sz w:val="28"/>
          <w:szCs w:val="28"/>
        </w:rPr>
        <w:t xml:space="preserve">1.  Погодити  ФОП Ковальському Ярославу Ільковичу режим роботи </w:t>
      </w:r>
      <w:bookmarkStart w:id="1" w:name="_GoBack"/>
      <w:bookmarkEnd w:id="1"/>
      <w:r w:rsidRPr="00E73A41">
        <w:rPr>
          <w:sz w:val="28"/>
          <w:szCs w:val="28"/>
        </w:rPr>
        <w:t>майстерні «Ковальський двір » терміном на  1 (один) рік , в орендованому приміщенні  площею 247,3 кв. м. за адресою : м. Винники, вул. Винниченка,14 для здійснення господарської діяльності</w:t>
      </w:r>
    </w:p>
    <w:p w14:paraId="44AF540A" w14:textId="77777777" w:rsidR="00E73A41" w:rsidRPr="00E73A41" w:rsidRDefault="00E73A41" w:rsidP="00E73A41">
      <w:pPr>
        <w:jc w:val="both"/>
        <w:rPr>
          <w:sz w:val="28"/>
          <w:szCs w:val="28"/>
        </w:rPr>
      </w:pPr>
    </w:p>
    <w:p w14:paraId="1537DBE7" w14:textId="77777777" w:rsidR="00E73A41" w:rsidRPr="00E73A41" w:rsidRDefault="00E73A41" w:rsidP="00E73A41">
      <w:pPr>
        <w:jc w:val="both"/>
        <w:rPr>
          <w:sz w:val="28"/>
          <w:szCs w:val="28"/>
        </w:rPr>
      </w:pPr>
      <w:r w:rsidRPr="00E73A41">
        <w:rPr>
          <w:sz w:val="28"/>
          <w:szCs w:val="28"/>
        </w:rPr>
        <w:t xml:space="preserve">          Щоденно  з    9 -  00  год.  до 18 - 00 год.,</w:t>
      </w:r>
    </w:p>
    <w:p w14:paraId="1AFBDF59" w14:textId="77777777" w:rsidR="00E73A41" w:rsidRPr="00E73A41" w:rsidRDefault="00E73A41" w:rsidP="00E73A41">
      <w:pPr>
        <w:jc w:val="both"/>
        <w:rPr>
          <w:sz w:val="28"/>
          <w:szCs w:val="28"/>
        </w:rPr>
      </w:pPr>
      <w:r w:rsidRPr="00E73A41">
        <w:rPr>
          <w:sz w:val="28"/>
          <w:szCs w:val="28"/>
        </w:rPr>
        <w:t xml:space="preserve">          Субота:    з     9 - 00   год. до  15 - 00  год.</w:t>
      </w:r>
    </w:p>
    <w:p w14:paraId="4BB4162C" w14:textId="77777777" w:rsidR="00E73A41" w:rsidRPr="00E73A41" w:rsidRDefault="00E73A41" w:rsidP="00E73A41">
      <w:pPr>
        <w:jc w:val="both"/>
        <w:rPr>
          <w:sz w:val="28"/>
          <w:szCs w:val="28"/>
        </w:rPr>
      </w:pPr>
      <w:r w:rsidRPr="00E73A41">
        <w:rPr>
          <w:sz w:val="28"/>
          <w:szCs w:val="28"/>
        </w:rPr>
        <w:t xml:space="preserve">          Вихідний день: неділя    </w:t>
      </w:r>
    </w:p>
    <w:p w14:paraId="56C382B4" w14:textId="77777777" w:rsidR="00E73A41" w:rsidRPr="00E73A41" w:rsidRDefault="00E73A41" w:rsidP="00E73A41">
      <w:pPr>
        <w:jc w:val="both"/>
        <w:rPr>
          <w:sz w:val="28"/>
          <w:szCs w:val="28"/>
        </w:rPr>
      </w:pPr>
      <w:r w:rsidRPr="00E73A41">
        <w:rPr>
          <w:sz w:val="28"/>
          <w:szCs w:val="28"/>
        </w:rPr>
        <w:t>2.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257A22BC" w14:textId="77777777" w:rsidR="00E73A41" w:rsidRPr="00E73A41" w:rsidRDefault="00E73A41" w:rsidP="00E73A41">
      <w:pPr>
        <w:jc w:val="both"/>
        <w:rPr>
          <w:sz w:val="28"/>
          <w:szCs w:val="28"/>
        </w:rPr>
      </w:pPr>
    </w:p>
    <w:p w14:paraId="59935CFD" w14:textId="77777777" w:rsidR="00E73A41" w:rsidRPr="00E73A41" w:rsidRDefault="00E73A41" w:rsidP="00E73A41">
      <w:pPr>
        <w:jc w:val="both"/>
        <w:rPr>
          <w:sz w:val="28"/>
          <w:szCs w:val="28"/>
        </w:rPr>
      </w:pPr>
    </w:p>
    <w:p w14:paraId="056335D3" w14:textId="77777777" w:rsidR="00E73A41" w:rsidRPr="00E73A41" w:rsidRDefault="00E73A41" w:rsidP="00E73A41">
      <w:pPr>
        <w:jc w:val="both"/>
        <w:rPr>
          <w:sz w:val="28"/>
          <w:szCs w:val="28"/>
        </w:rPr>
      </w:pPr>
      <w:r w:rsidRPr="00E73A41">
        <w:rPr>
          <w:sz w:val="28"/>
          <w:szCs w:val="28"/>
        </w:rPr>
        <w:t>В.о. міського голови</w:t>
      </w:r>
      <w:r w:rsidRPr="00E73A41">
        <w:rPr>
          <w:sz w:val="28"/>
          <w:szCs w:val="28"/>
        </w:rPr>
        <w:tab/>
        <w:t xml:space="preserve">                                                                         М.Я.Мамут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F6B704" w14:textId="77777777" w:rsidR="00B239E3" w:rsidRDefault="00B239E3">
      <w:r>
        <w:separator/>
      </w:r>
    </w:p>
  </w:endnote>
  <w:endnote w:type="continuationSeparator" w:id="0">
    <w:p w14:paraId="43530898" w14:textId="77777777" w:rsidR="00B239E3" w:rsidRDefault="00B239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FAF4CE" w14:textId="77777777" w:rsidR="00B239E3" w:rsidRDefault="00B239E3">
      <w:r>
        <w:separator/>
      </w:r>
    </w:p>
  </w:footnote>
  <w:footnote w:type="continuationSeparator" w:id="0">
    <w:p w14:paraId="73C3E3E1" w14:textId="77777777" w:rsidR="00B239E3" w:rsidRDefault="00B239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239E3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3A41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12BB4D-247F-4159-A3B4-1A4A2F0721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811</Words>
  <Characters>463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2024-02-08T13:14:00Z</dcterms:modified>
</cp:coreProperties>
</file>