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 документації на проведення реконструкції   мережі вуличного освітлення вул. Лісна в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D8A5B33" w14:textId="77777777" w:rsidR="00A56535" w:rsidRPr="00A56535" w:rsidRDefault="00A56535" w:rsidP="00A56535">
      <w:pPr>
        <w:ind w:firstLine="720"/>
        <w:jc w:val="both"/>
        <w:rPr>
          <w:sz w:val="28"/>
          <w:szCs w:val="28"/>
        </w:rPr>
      </w:pPr>
      <w:r w:rsidRPr="00A56535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1A45F1B5" w14:textId="77777777" w:rsidR="00A56535" w:rsidRDefault="00A56535" w:rsidP="00A56535">
      <w:pPr>
        <w:jc w:val="both"/>
        <w:rPr>
          <w:sz w:val="28"/>
          <w:szCs w:val="28"/>
        </w:rPr>
      </w:pPr>
      <w:r w:rsidRPr="00A56535">
        <w:rPr>
          <w:sz w:val="28"/>
          <w:szCs w:val="28"/>
        </w:rPr>
        <w:t xml:space="preserve">                                                             </w:t>
      </w:r>
    </w:p>
    <w:p w14:paraId="7FD98B91" w14:textId="08565A04" w:rsidR="00A56535" w:rsidRDefault="00A56535" w:rsidP="00A56535">
      <w:pPr>
        <w:jc w:val="center"/>
        <w:rPr>
          <w:sz w:val="28"/>
          <w:szCs w:val="28"/>
        </w:rPr>
      </w:pPr>
      <w:r w:rsidRPr="00A56535">
        <w:rPr>
          <w:sz w:val="28"/>
          <w:szCs w:val="28"/>
        </w:rPr>
        <w:t>В И Р І Ш И В:</w:t>
      </w:r>
    </w:p>
    <w:p w14:paraId="73C7F3D6" w14:textId="77777777" w:rsidR="00A56535" w:rsidRPr="00A56535" w:rsidRDefault="00A56535" w:rsidP="00A56535">
      <w:pPr>
        <w:jc w:val="center"/>
        <w:rPr>
          <w:sz w:val="28"/>
          <w:szCs w:val="28"/>
        </w:rPr>
      </w:pPr>
      <w:bookmarkStart w:id="1" w:name="_GoBack"/>
      <w:bookmarkEnd w:id="1"/>
    </w:p>
    <w:p w14:paraId="57CC23EC" w14:textId="77777777" w:rsidR="00A56535" w:rsidRPr="00A56535" w:rsidRDefault="00A56535" w:rsidP="00A56535">
      <w:pPr>
        <w:jc w:val="both"/>
        <w:rPr>
          <w:sz w:val="28"/>
          <w:szCs w:val="28"/>
        </w:rPr>
      </w:pPr>
      <w:r w:rsidRPr="00A56535">
        <w:rPr>
          <w:sz w:val="28"/>
          <w:szCs w:val="28"/>
        </w:rPr>
        <w:t>1.Затвердити проектно-кошторисну  документацію на проведення реконструкції мережі вуличного освітлення вул. Лісна в  м. Винники.</w:t>
      </w:r>
    </w:p>
    <w:p w14:paraId="4D8B0474" w14:textId="77777777" w:rsidR="00A56535" w:rsidRPr="00A56535" w:rsidRDefault="00A56535" w:rsidP="00A56535">
      <w:pPr>
        <w:jc w:val="both"/>
        <w:rPr>
          <w:sz w:val="28"/>
          <w:szCs w:val="28"/>
        </w:rPr>
      </w:pPr>
    </w:p>
    <w:p w14:paraId="6936A94F" w14:textId="77777777" w:rsidR="00A56535" w:rsidRPr="00A56535" w:rsidRDefault="00A56535" w:rsidP="00A56535">
      <w:pPr>
        <w:jc w:val="both"/>
        <w:rPr>
          <w:sz w:val="28"/>
          <w:szCs w:val="28"/>
        </w:rPr>
      </w:pPr>
      <w:r w:rsidRPr="00A56535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10A2D5D" w14:textId="77777777" w:rsidR="00A56535" w:rsidRPr="00A56535" w:rsidRDefault="00A56535" w:rsidP="00A56535">
      <w:pPr>
        <w:jc w:val="both"/>
        <w:rPr>
          <w:sz w:val="28"/>
          <w:szCs w:val="28"/>
        </w:rPr>
      </w:pPr>
    </w:p>
    <w:p w14:paraId="2E7B37AE" w14:textId="77777777" w:rsidR="00A56535" w:rsidRPr="00A56535" w:rsidRDefault="00A56535" w:rsidP="00A56535">
      <w:pPr>
        <w:jc w:val="both"/>
        <w:rPr>
          <w:sz w:val="28"/>
          <w:szCs w:val="28"/>
        </w:rPr>
      </w:pPr>
    </w:p>
    <w:p w14:paraId="01C471E0" w14:textId="4813E175" w:rsidR="00213958" w:rsidRPr="006F2805" w:rsidRDefault="00A56535" w:rsidP="00A56535">
      <w:pPr>
        <w:jc w:val="both"/>
        <w:rPr>
          <w:sz w:val="28"/>
          <w:szCs w:val="28"/>
        </w:rPr>
      </w:pPr>
      <w:r w:rsidRPr="00A56535">
        <w:rPr>
          <w:sz w:val="28"/>
          <w:szCs w:val="28"/>
        </w:rPr>
        <w:t xml:space="preserve">      Міський голова                           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6597" w14:textId="77777777" w:rsidR="00FC54F1" w:rsidRDefault="00FC54F1">
      <w:r>
        <w:separator/>
      </w:r>
    </w:p>
  </w:endnote>
  <w:endnote w:type="continuationSeparator" w:id="0">
    <w:p w14:paraId="12CB9383" w14:textId="77777777" w:rsidR="00FC54F1" w:rsidRDefault="00FC5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8B687" w14:textId="77777777" w:rsidR="00FC54F1" w:rsidRDefault="00FC54F1">
      <w:r>
        <w:separator/>
      </w:r>
    </w:p>
  </w:footnote>
  <w:footnote w:type="continuationSeparator" w:id="0">
    <w:p w14:paraId="06B6C830" w14:textId="77777777" w:rsidR="00FC54F1" w:rsidRDefault="00FC5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6535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C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2ED91-3EF3-41ED-96BD-E802B4B0E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796</Words>
  <Characters>454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2024-02-09T13:06:00Z</dcterms:modified>
</cp:coreProperties>
</file>