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 документації на проведення реконструкції   мережі вуличного освітлення вул. Джерельна  в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A9E09E" w14:textId="77777777" w:rsidR="00445058" w:rsidRPr="00445058" w:rsidRDefault="00445058" w:rsidP="00445058">
      <w:pPr>
        <w:ind w:firstLine="720"/>
        <w:rPr>
          <w:sz w:val="28"/>
          <w:szCs w:val="28"/>
        </w:rPr>
      </w:pPr>
      <w:bookmarkStart w:id="1" w:name="_GoBack"/>
      <w:bookmarkEnd w:id="1"/>
      <w:r w:rsidRPr="00445058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6E0A7272" w14:textId="77777777" w:rsidR="00445058" w:rsidRDefault="00445058" w:rsidP="00445058">
      <w:pPr>
        <w:rPr>
          <w:sz w:val="28"/>
          <w:szCs w:val="28"/>
        </w:rPr>
      </w:pPr>
      <w:r w:rsidRPr="00445058">
        <w:rPr>
          <w:sz w:val="28"/>
          <w:szCs w:val="28"/>
        </w:rPr>
        <w:t xml:space="preserve">                                                           </w:t>
      </w:r>
    </w:p>
    <w:p w14:paraId="581B079B" w14:textId="170C1C75" w:rsidR="00445058" w:rsidRDefault="00445058" w:rsidP="00445058">
      <w:pPr>
        <w:jc w:val="center"/>
        <w:rPr>
          <w:sz w:val="28"/>
          <w:szCs w:val="28"/>
        </w:rPr>
      </w:pPr>
      <w:r w:rsidRPr="00445058">
        <w:rPr>
          <w:sz w:val="28"/>
          <w:szCs w:val="28"/>
        </w:rPr>
        <w:t>В И Р І Ш И В:</w:t>
      </w:r>
    </w:p>
    <w:p w14:paraId="46AC78FD" w14:textId="77777777" w:rsidR="00445058" w:rsidRPr="00445058" w:rsidRDefault="00445058" w:rsidP="00445058">
      <w:pPr>
        <w:jc w:val="center"/>
        <w:rPr>
          <w:sz w:val="28"/>
          <w:szCs w:val="28"/>
        </w:rPr>
      </w:pPr>
    </w:p>
    <w:p w14:paraId="1FFFA8F7" w14:textId="77777777" w:rsidR="00445058" w:rsidRPr="00445058" w:rsidRDefault="00445058" w:rsidP="00445058">
      <w:pPr>
        <w:rPr>
          <w:sz w:val="28"/>
          <w:szCs w:val="28"/>
        </w:rPr>
      </w:pPr>
      <w:r w:rsidRPr="00445058">
        <w:rPr>
          <w:sz w:val="28"/>
          <w:szCs w:val="28"/>
        </w:rPr>
        <w:t>1.Затвердити проектно-кошторисну  документацію на проведення реконструкції мережі вуличного освітлення вул. Джерельна  в  м. Винники.</w:t>
      </w:r>
    </w:p>
    <w:p w14:paraId="2E01D589" w14:textId="77777777" w:rsidR="00445058" w:rsidRPr="00445058" w:rsidRDefault="00445058" w:rsidP="00445058">
      <w:pPr>
        <w:rPr>
          <w:sz w:val="28"/>
          <w:szCs w:val="28"/>
        </w:rPr>
      </w:pPr>
    </w:p>
    <w:p w14:paraId="1769BF64" w14:textId="77777777" w:rsidR="00445058" w:rsidRPr="00445058" w:rsidRDefault="00445058" w:rsidP="00445058">
      <w:pPr>
        <w:rPr>
          <w:sz w:val="28"/>
          <w:szCs w:val="28"/>
        </w:rPr>
      </w:pPr>
      <w:r w:rsidRPr="00445058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EE011E7" w14:textId="77777777" w:rsidR="00445058" w:rsidRPr="00445058" w:rsidRDefault="00445058" w:rsidP="00445058">
      <w:pPr>
        <w:rPr>
          <w:sz w:val="28"/>
          <w:szCs w:val="28"/>
        </w:rPr>
      </w:pPr>
    </w:p>
    <w:p w14:paraId="051BBC10" w14:textId="77777777" w:rsidR="00445058" w:rsidRPr="00445058" w:rsidRDefault="00445058" w:rsidP="00445058">
      <w:pPr>
        <w:rPr>
          <w:sz w:val="28"/>
          <w:szCs w:val="28"/>
        </w:rPr>
      </w:pPr>
    </w:p>
    <w:p w14:paraId="01C471E0" w14:textId="140A6FEE" w:rsidR="00213958" w:rsidRPr="006F2805" w:rsidRDefault="00445058" w:rsidP="00445058">
      <w:pPr>
        <w:rPr>
          <w:sz w:val="28"/>
          <w:szCs w:val="28"/>
        </w:rPr>
      </w:pPr>
      <w:r w:rsidRPr="00445058">
        <w:rPr>
          <w:sz w:val="28"/>
          <w:szCs w:val="28"/>
        </w:rPr>
        <w:t xml:space="preserve">    Міський голова                      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D5569" w14:textId="77777777" w:rsidR="009B53F1" w:rsidRDefault="009B53F1">
      <w:r>
        <w:separator/>
      </w:r>
    </w:p>
  </w:endnote>
  <w:endnote w:type="continuationSeparator" w:id="0">
    <w:p w14:paraId="0C220A9D" w14:textId="77777777" w:rsidR="009B53F1" w:rsidRDefault="009B5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917F8B" w14:textId="77777777" w:rsidR="009B53F1" w:rsidRDefault="009B53F1">
      <w:r>
        <w:separator/>
      </w:r>
    </w:p>
  </w:footnote>
  <w:footnote w:type="continuationSeparator" w:id="0">
    <w:p w14:paraId="32B13E5E" w14:textId="77777777" w:rsidR="009B53F1" w:rsidRDefault="009B53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505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53F1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0960B-4935-40D3-B754-DB9CB34FC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2024-02-09T13:22:00Z</dcterms:modified>
</cp:coreProperties>
</file>