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індивідуального житлового будинку   на земельній ділянці  по вул.Незалежності,3-а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05214F" w14:textId="77777777" w:rsidR="00B744BA" w:rsidRPr="00B744BA" w:rsidRDefault="00B744BA" w:rsidP="00B744BA">
      <w:pPr>
        <w:ind w:firstLine="720"/>
        <w:jc w:val="both"/>
        <w:rPr>
          <w:sz w:val="28"/>
          <w:szCs w:val="28"/>
        </w:rPr>
      </w:pPr>
      <w:r w:rsidRPr="00B744B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Юркевич М.М., беручи до уваги  Державний Акт на право власності на земельну ділянку (серія ЯТ №516561),  Витяг про реєстрацію права власності на нерухоме майно (н/в 11981776 від 28.09.2006р.), виконком Винниківської міської ради –</w:t>
      </w:r>
    </w:p>
    <w:p w14:paraId="71DBA2F8" w14:textId="77777777" w:rsidR="00B744BA" w:rsidRPr="00B744BA" w:rsidRDefault="00B744BA" w:rsidP="00B744BA">
      <w:pPr>
        <w:jc w:val="both"/>
        <w:rPr>
          <w:sz w:val="28"/>
          <w:szCs w:val="28"/>
        </w:rPr>
      </w:pPr>
    </w:p>
    <w:p w14:paraId="12080B0B" w14:textId="77777777" w:rsidR="00B744BA" w:rsidRPr="00B744BA" w:rsidRDefault="00B744BA" w:rsidP="00B744BA">
      <w:pPr>
        <w:jc w:val="center"/>
        <w:rPr>
          <w:sz w:val="28"/>
          <w:szCs w:val="28"/>
        </w:rPr>
      </w:pPr>
      <w:bookmarkStart w:id="1" w:name="_GoBack"/>
      <w:bookmarkEnd w:id="1"/>
      <w:r w:rsidRPr="00B744BA">
        <w:rPr>
          <w:sz w:val="28"/>
          <w:szCs w:val="28"/>
        </w:rPr>
        <w:t>ВИРІШИВ:</w:t>
      </w:r>
    </w:p>
    <w:p w14:paraId="599C5DB7" w14:textId="77777777" w:rsidR="00B744BA" w:rsidRPr="00B744BA" w:rsidRDefault="00B744BA" w:rsidP="00B744BA">
      <w:pPr>
        <w:jc w:val="both"/>
        <w:rPr>
          <w:sz w:val="28"/>
          <w:szCs w:val="28"/>
        </w:rPr>
      </w:pPr>
    </w:p>
    <w:p w14:paraId="5EC42293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1.</w:t>
      </w:r>
      <w:r w:rsidRPr="00B744BA">
        <w:rPr>
          <w:sz w:val="28"/>
          <w:szCs w:val="28"/>
        </w:rPr>
        <w:tab/>
        <w:t>Видати гр. Юркевич Марії Михайлівні будівельний паспорт забудови земельної ділянки на проектування та реконструкцію індивідуального житлового  будинку на земельній ділянці по вул. Незалежності, 3-а  у м.Винники.</w:t>
      </w:r>
    </w:p>
    <w:p w14:paraId="256F4D3A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2.</w:t>
      </w:r>
      <w:r w:rsidRPr="00B744BA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реконструкцію індивідуального житлового будинку на земельній ділянці по вул. Незалежності, 3-а  у м.Винники.</w:t>
      </w:r>
    </w:p>
    <w:p w14:paraId="39F26C28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3.</w:t>
      </w:r>
      <w:r w:rsidRPr="00B744BA">
        <w:rPr>
          <w:sz w:val="28"/>
          <w:szCs w:val="28"/>
        </w:rPr>
        <w:tab/>
        <w:t>Зобов’язати гр. Юркевич М.М.,:</w:t>
      </w:r>
    </w:p>
    <w:p w14:paraId="242C1C51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3.1.</w:t>
      </w:r>
      <w:r w:rsidRPr="00B744B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B47047A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lastRenderedPageBreak/>
        <w:t>3.2.</w:t>
      </w:r>
      <w:r w:rsidRPr="00B744B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E8386DF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3.3.</w:t>
      </w:r>
      <w:r w:rsidRPr="00B744BA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6DA0EF4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3.4.</w:t>
      </w:r>
      <w:r w:rsidRPr="00B744B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67C5685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3.5.</w:t>
      </w:r>
      <w:r w:rsidRPr="00B744BA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B1008C8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3.6.</w:t>
      </w:r>
      <w:r w:rsidRPr="00B744BA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12D99AE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3.7.</w:t>
      </w:r>
      <w:r w:rsidRPr="00B744B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D6D6473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4.</w:t>
      </w:r>
      <w:r w:rsidRPr="00B744BA">
        <w:rPr>
          <w:sz w:val="28"/>
          <w:szCs w:val="28"/>
        </w:rPr>
        <w:tab/>
        <w:t>Роз’яснити гр. Юркевич М.М., що будівельні роботи можна розпочинати тільки після отримання відповідних дозволів, згідно державних норм та правил.</w:t>
      </w:r>
    </w:p>
    <w:p w14:paraId="18B3917B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4.1.</w:t>
      </w:r>
      <w:r w:rsidRPr="00B744BA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BE0DF58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4.2.</w:t>
      </w:r>
      <w:r w:rsidRPr="00B744BA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CE50DA2" w14:textId="77777777" w:rsidR="00B744BA" w:rsidRPr="00B744BA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5.</w:t>
      </w:r>
      <w:r w:rsidRPr="00B744B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A48D173" w14:textId="77777777" w:rsidR="00B744BA" w:rsidRPr="00B744BA" w:rsidRDefault="00B744BA" w:rsidP="00B744BA">
      <w:pPr>
        <w:jc w:val="both"/>
        <w:rPr>
          <w:sz w:val="28"/>
          <w:szCs w:val="28"/>
        </w:rPr>
      </w:pPr>
    </w:p>
    <w:p w14:paraId="1697FB34" w14:textId="77777777" w:rsidR="00B744BA" w:rsidRPr="00B744BA" w:rsidRDefault="00B744BA" w:rsidP="00B744BA">
      <w:pPr>
        <w:jc w:val="both"/>
        <w:rPr>
          <w:sz w:val="28"/>
          <w:szCs w:val="28"/>
        </w:rPr>
      </w:pPr>
    </w:p>
    <w:p w14:paraId="5F8CA5DF" w14:textId="77777777" w:rsidR="00B744BA" w:rsidRPr="00B744BA" w:rsidRDefault="00B744BA" w:rsidP="00B744BA">
      <w:pPr>
        <w:jc w:val="both"/>
        <w:rPr>
          <w:sz w:val="28"/>
          <w:szCs w:val="28"/>
        </w:rPr>
      </w:pPr>
    </w:p>
    <w:p w14:paraId="01C471E0" w14:textId="31C44DC1" w:rsidR="00213958" w:rsidRPr="006F2805" w:rsidRDefault="00B744BA" w:rsidP="00B744BA">
      <w:pPr>
        <w:jc w:val="both"/>
        <w:rPr>
          <w:sz w:val="28"/>
          <w:szCs w:val="28"/>
        </w:rPr>
      </w:pPr>
      <w:r w:rsidRPr="00B744BA">
        <w:rPr>
          <w:sz w:val="28"/>
          <w:szCs w:val="28"/>
        </w:rPr>
        <w:t>Міський  голова</w:t>
      </w:r>
      <w:r w:rsidRPr="00B744BA">
        <w:rPr>
          <w:sz w:val="28"/>
          <w:szCs w:val="28"/>
        </w:rPr>
        <w:tab/>
      </w:r>
      <w:r w:rsidRPr="00B744BA">
        <w:rPr>
          <w:sz w:val="28"/>
          <w:szCs w:val="28"/>
        </w:rPr>
        <w:tab/>
      </w:r>
      <w:r w:rsidRPr="00B744BA">
        <w:rPr>
          <w:sz w:val="28"/>
          <w:szCs w:val="28"/>
        </w:rPr>
        <w:tab/>
      </w:r>
      <w:r w:rsidRPr="00B744BA">
        <w:rPr>
          <w:sz w:val="28"/>
          <w:szCs w:val="28"/>
        </w:rPr>
        <w:tab/>
      </w:r>
      <w:r w:rsidRPr="00B744BA">
        <w:rPr>
          <w:sz w:val="28"/>
          <w:szCs w:val="28"/>
        </w:rPr>
        <w:tab/>
      </w:r>
      <w:r w:rsidRPr="00B744BA">
        <w:rPr>
          <w:sz w:val="28"/>
          <w:szCs w:val="28"/>
        </w:rPr>
        <w:tab/>
      </w:r>
      <w:r w:rsidRPr="00B744BA">
        <w:rPr>
          <w:sz w:val="28"/>
          <w:szCs w:val="28"/>
        </w:rPr>
        <w:tab/>
      </w:r>
      <w:r w:rsidRPr="00B744BA">
        <w:rPr>
          <w:sz w:val="28"/>
          <w:szCs w:val="28"/>
        </w:rPr>
        <w:tab/>
      </w:r>
      <w:r w:rsidRPr="00B744BA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43E12" w14:textId="77777777" w:rsidR="002604DA" w:rsidRDefault="002604DA">
      <w:r>
        <w:separator/>
      </w:r>
    </w:p>
  </w:endnote>
  <w:endnote w:type="continuationSeparator" w:id="0">
    <w:p w14:paraId="3509BB5C" w14:textId="77777777" w:rsidR="002604DA" w:rsidRDefault="00260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2F58C2" w14:textId="77777777" w:rsidR="002604DA" w:rsidRDefault="002604DA">
      <w:r>
        <w:separator/>
      </w:r>
    </w:p>
  </w:footnote>
  <w:footnote w:type="continuationSeparator" w:id="0">
    <w:p w14:paraId="67A7DBC6" w14:textId="77777777" w:rsidR="002604DA" w:rsidRDefault="00260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04D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44B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D4991-6D3D-4BF2-9194-7979FAE26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2248</Words>
  <Characters>1282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2024-02-12T10:11:00Z</dcterms:modified>
</cp:coreProperties>
</file>