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24.06.2016р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надання дозволу на розміщення  зовнішньої реклами за адресою:  м.Винники, вул. Івасюка, 19А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E00C8E5" w14:textId="77777777" w:rsidR="00306E30" w:rsidRPr="00306E30" w:rsidRDefault="00306E30" w:rsidP="00306E30">
      <w:pPr>
        <w:ind w:firstLine="720"/>
        <w:rPr>
          <w:sz w:val="28"/>
          <w:szCs w:val="28"/>
        </w:rPr>
      </w:pPr>
      <w:r w:rsidRPr="00306E30">
        <w:rPr>
          <w:sz w:val="28"/>
          <w:szCs w:val="28"/>
        </w:rPr>
        <w:t xml:space="preserve">Розглянувши заяву  ТзОВ «Будівельно-інвестиційна компанія «Рубікон Груп» № 3-13-7-423 від 07.06.2016 р.  з проханням дати дозвіл на розміщення зовнішньої реклами у м. Винники вул. Івасюка 19 А, подану документацію, враховуючи Рішення виконавчого комітету Винниківської міської ради №189 від 10.06.2016 р., керуючись Правилами розміщення зовнішньої реклами в м. Винники (затверджені рішенням Винниківської міської ради №182 від 30.11.2006 р.), Конституцією України, Законом  «Про місцеве самоврядування в Україні», Законом України «Про рекламу», виконком Винниківської міської ради – </w:t>
      </w:r>
    </w:p>
    <w:p w14:paraId="2F27E3F7" w14:textId="77777777" w:rsidR="00306E30" w:rsidRPr="00306E30" w:rsidRDefault="00306E30" w:rsidP="00306E30">
      <w:pPr>
        <w:rPr>
          <w:sz w:val="28"/>
          <w:szCs w:val="28"/>
        </w:rPr>
      </w:pPr>
    </w:p>
    <w:p w14:paraId="28614E6D" w14:textId="77777777" w:rsidR="00306E30" w:rsidRPr="00306E30" w:rsidRDefault="00306E30" w:rsidP="00306E30">
      <w:pPr>
        <w:rPr>
          <w:sz w:val="28"/>
          <w:szCs w:val="28"/>
        </w:rPr>
      </w:pPr>
      <w:r w:rsidRPr="00306E30">
        <w:rPr>
          <w:sz w:val="28"/>
          <w:szCs w:val="28"/>
        </w:rPr>
        <w:t xml:space="preserve">                                                               В И Р І Ш И В : </w:t>
      </w:r>
    </w:p>
    <w:p w14:paraId="380A8151" w14:textId="77777777" w:rsidR="00306E30" w:rsidRPr="00306E30" w:rsidRDefault="00306E30" w:rsidP="00306E30">
      <w:pPr>
        <w:rPr>
          <w:sz w:val="28"/>
          <w:szCs w:val="28"/>
        </w:rPr>
      </w:pPr>
      <w:r w:rsidRPr="00306E30">
        <w:rPr>
          <w:sz w:val="28"/>
          <w:szCs w:val="28"/>
        </w:rPr>
        <w:t>1.</w:t>
      </w:r>
      <w:r w:rsidRPr="00306E30">
        <w:rPr>
          <w:sz w:val="28"/>
          <w:szCs w:val="28"/>
        </w:rPr>
        <w:tab/>
        <w:t xml:space="preserve">Дати дозвіл ТзОВ «Будівельно-інвестиційна компанія «Рубікон Груп» на розміщення зовнішньої реклами  (у вигляді чотирьох банерів) рекламною площею  8,5251 кв.м. розташованих за адресою: м. Винники, вул. Івасюка, 19А, терміном на 2 роки.   </w:t>
      </w:r>
    </w:p>
    <w:p w14:paraId="060FD27A" w14:textId="77777777" w:rsidR="00306E30" w:rsidRPr="00306E30" w:rsidRDefault="00306E30" w:rsidP="00306E30">
      <w:pPr>
        <w:rPr>
          <w:sz w:val="28"/>
          <w:szCs w:val="28"/>
        </w:rPr>
      </w:pPr>
      <w:r w:rsidRPr="00306E30">
        <w:rPr>
          <w:sz w:val="28"/>
          <w:szCs w:val="28"/>
        </w:rPr>
        <w:t>2.</w:t>
      </w:r>
      <w:r w:rsidRPr="00306E30">
        <w:rPr>
          <w:sz w:val="28"/>
          <w:szCs w:val="28"/>
        </w:rPr>
        <w:tab/>
        <w:t>Зобов’язати ТзОВ «Будівельно-інвестиційна компанія «Рубікон Груп» отримати у виконкомі Винниківської міської ради дозвіл з визначеними заінтересованими органами (особами), з якими необхідно його погодити.</w:t>
      </w:r>
    </w:p>
    <w:p w14:paraId="280A41D4" w14:textId="77777777" w:rsidR="00306E30" w:rsidRPr="00306E30" w:rsidRDefault="00306E30" w:rsidP="00306E30">
      <w:pPr>
        <w:rPr>
          <w:sz w:val="28"/>
          <w:szCs w:val="28"/>
        </w:rPr>
      </w:pPr>
      <w:r w:rsidRPr="00306E30">
        <w:rPr>
          <w:sz w:val="28"/>
          <w:szCs w:val="28"/>
        </w:rPr>
        <w:t xml:space="preserve">   3.   Рішення надіслати в ДПІ у Личаківському районі м. Львова. </w:t>
      </w:r>
    </w:p>
    <w:p w14:paraId="2C8C1BA3" w14:textId="77777777" w:rsidR="00306E30" w:rsidRPr="00306E30" w:rsidRDefault="00306E30" w:rsidP="00306E30">
      <w:pPr>
        <w:rPr>
          <w:sz w:val="28"/>
          <w:szCs w:val="28"/>
        </w:rPr>
      </w:pPr>
      <w:r w:rsidRPr="00306E30">
        <w:rPr>
          <w:sz w:val="28"/>
          <w:szCs w:val="28"/>
        </w:rPr>
        <w:t xml:space="preserve">   4.   Контроль за виконанням даного рішення покласти на заступника міського голови з   </w:t>
      </w:r>
    </w:p>
    <w:p w14:paraId="160D09D8" w14:textId="77777777" w:rsidR="00306E30" w:rsidRPr="00306E30" w:rsidRDefault="00306E30" w:rsidP="00306E30">
      <w:pPr>
        <w:rPr>
          <w:sz w:val="28"/>
          <w:szCs w:val="28"/>
        </w:rPr>
      </w:pPr>
      <w:r w:rsidRPr="00306E30">
        <w:rPr>
          <w:sz w:val="28"/>
          <w:szCs w:val="28"/>
        </w:rPr>
        <w:t xml:space="preserve">         питань  житлово-комунального господарства  та фінансової політики.</w:t>
      </w:r>
    </w:p>
    <w:p w14:paraId="0D3F5DD7" w14:textId="77777777" w:rsidR="00306E30" w:rsidRPr="00306E30" w:rsidRDefault="00306E30" w:rsidP="00306E30">
      <w:pPr>
        <w:rPr>
          <w:sz w:val="28"/>
          <w:szCs w:val="28"/>
        </w:rPr>
      </w:pPr>
    </w:p>
    <w:p w14:paraId="52FFC7B0" w14:textId="77777777" w:rsidR="00306E30" w:rsidRPr="00306E30" w:rsidRDefault="00306E30" w:rsidP="00306E30">
      <w:pPr>
        <w:rPr>
          <w:sz w:val="28"/>
          <w:szCs w:val="28"/>
        </w:rPr>
      </w:pPr>
    </w:p>
    <w:p w14:paraId="01C471E0" w14:textId="4736A8EA" w:rsidR="00213958" w:rsidRPr="006F2805" w:rsidRDefault="00306E30" w:rsidP="00306E30">
      <w:pPr>
        <w:rPr>
          <w:sz w:val="28"/>
          <w:szCs w:val="28"/>
        </w:rPr>
      </w:pPr>
      <w:r w:rsidRPr="00306E30">
        <w:rPr>
          <w:sz w:val="28"/>
          <w:szCs w:val="28"/>
        </w:rPr>
        <w:t xml:space="preserve">  Міський голова</w:t>
      </w:r>
      <w:r w:rsidRPr="00306E30">
        <w:rPr>
          <w:sz w:val="28"/>
          <w:szCs w:val="28"/>
        </w:rPr>
        <w:tab/>
      </w:r>
      <w:r w:rsidRPr="00306E30">
        <w:rPr>
          <w:sz w:val="28"/>
          <w:szCs w:val="28"/>
        </w:rPr>
        <w:tab/>
      </w:r>
      <w:r w:rsidRPr="00306E30">
        <w:rPr>
          <w:sz w:val="28"/>
          <w:szCs w:val="28"/>
        </w:rPr>
        <w:tab/>
      </w:r>
      <w:r w:rsidRPr="00306E30">
        <w:rPr>
          <w:sz w:val="28"/>
          <w:szCs w:val="28"/>
        </w:rPr>
        <w:tab/>
        <w:t xml:space="preserve">         </w:t>
      </w:r>
      <w:r w:rsidRPr="00306E30">
        <w:rPr>
          <w:sz w:val="28"/>
          <w:szCs w:val="28"/>
        </w:rPr>
        <w:tab/>
      </w:r>
      <w:r w:rsidRPr="00306E30">
        <w:rPr>
          <w:sz w:val="28"/>
          <w:szCs w:val="28"/>
        </w:rPr>
        <w:tab/>
        <w:t xml:space="preserve">        </w:t>
      </w:r>
      <w:r>
        <w:rPr>
          <w:sz w:val="28"/>
          <w:szCs w:val="28"/>
        </w:rPr>
        <w:t xml:space="preserve">                      </w:t>
      </w:r>
      <w:r w:rsidRPr="00306E30">
        <w:rPr>
          <w:sz w:val="28"/>
          <w:szCs w:val="28"/>
        </w:rPr>
        <w:t xml:space="preserve">В.Л.Квурт   </w:t>
      </w:r>
      <w:r>
        <w:rPr>
          <w:sz w:val="28"/>
          <w:szCs w:val="28"/>
        </w:rPr>
        <w:t xml:space="preserve">      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82C434" w14:textId="77777777" w:rsidR="00393AE6" w:rsidRDefault="00393AE6">
      <w:r>
        <w:separator/>
      </w:r>
    </w:p>
  </w:endnote>
  <w:endnote w:type="continuationSeparator" w:id="0">
    <w:p w14:paraId="5F0278EE" w14:textId="77777777" w:rsidR="00393AE6" w:rsidRDefault="00393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D3D51D" w14:textId="77777777" w:rsidR="00393AE6" w:rsidRDefault="00393AE6">
      <w:r>
        <w:separator/>
      </w:r>
    </w:p>
  </w:footnote>
  <w:footnote w:type="continuationSeparator" w:id="0">
    <w:p w14:paraId="47A9EC6A" w14:textId="77777777" w:rsidR="00393AE6" w:rsidRDefault="00393A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06E30"/>
    <w:rsid w:val="003571CE"/>
    <w:rsid w:val="00393AE6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F2804-08C7-41C1-BFDE-F806ACE23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1145</Words>
  <Characters>654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2024-02-12T14:15:00Z</dcterms:modified>
</cp:coreProperties>
</file>