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графіку сплати пайового внеску   за будівництво   багатоповерхового житлового будинку   (№3 на генплані) по вул.Винна Гора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BD985D" w14:textId="77777777" w:rsidR="00FD1F60" w:rsidRPr="00FD1F60" w:rsidRDefault="00FD1F60" w:rsidP="00FD1F60">
      <w:pPr>
        <w:ind w:firstLine="720"/>
        <w:rPr>
          <w:sz w:val="28"/>
          <w:szCs w:val="28"/>
        </w:rPr>
      </w:pPr>
      <w:r w:rsidRPr="00FD1F60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пайову участь (внесок) замовників у створенні та розвитку інженерно-транспортної та соціальної інфраструктури м.Винники», затвердженого рішенням виконкому Винниківської міської ради від 25.01.2011р. №32 зі змінами та доповненнями, розглянувши заяву голови ЖБК «Винники-1», беручи до уваги звернення директора ТзОВ «МегаТек», рішення виконкому Винниківської міської ради, Договір про пайову участь, виконком Винниківської міської ради –</w:t>
      </w:r>
    </w:p>
    <w:p w14:paraId="778AF2B6" w14:textId="77777777" w:rsidR="00FD1F60" w:rsidRPr="00FD1F60" w:rsidRDefault="00FD1F60" w:rsidP="00FD1F60">
      <w:pPr>
        <w:rPr>
          <w:sz w:val="28"/>
          <w:szCs w:val="28"/>
        </w:rPr>
      </w:pPr>
    </w:p>
    <w:p w14:paraId="6FCFA354" w14:textId="1CCAF39D" w:rsidR="00FD1F60" w:rsidRPr="00FD1F60" w:rsidRDefault="00FD1F60" w:rsidP="00574FFF">
      <w:pPr>
        <w:jc w:val="center"/>
        <w:rPr>
          <w:sz w:val="28"/>
          <w:szCs w:val="28"/>
        </w:rPr>
      </w:pPr>
      <w:r w:rsidRPr="00FD1F60">
        <w:rPr>
          <w:sz w:val="28"/>
          <w:szCs w:val="28"/>
        </w:rPr>
        <w:t>ВИРІШИВ:</w:t>
      </w:r>
    </w:p>
    <w:p w14:paraId="0BB9CB40" w14:textId="77777777" w:rsidR="00FD1F60" w:rsidRPr="00FD1F60" w:rsidRDefault="00FD1F60" w:rsidP="00FD1F60">
      <w:pPr>
        <w:rPr>
          <w:sz w:val="28"/>
          <w:szCs w:val="28"/>
        </w:rPr>
      </w:pPr>
      <w:r w:rsidRPr="00FD1F60">
        <w:rPr>
          <w:sz w:val="28"/>
          <w:szCs w:val="28"/>
        </w:rPr>
        <w:t>1.</w:t>
      </w:r>
      <w:r w:rsidRPr="00FD1F60">
        <w:rPr>
          <w:sz w:val="28"/>
          <w:szCs w:val="28"/>
        </w:rPr>
        <w:tab/>
        <w:t xml:space="preserve">Затвердити графік сплати пайового внеску за будівництво багатоповерхового житлового будинку (№3 на генплані) по вул.Винна Гора у м.Винники. </w:t>
      </w:r>
    </w:p>
    <w:p w14:paraId="71B701EE" w14:textId="77777777" w:rsidR="00FD1F60" w:rsidRPr="00FD1F60" w:rsidRDefault="00FD1F60" w:rsidP="00FD1F60">
      <w:pPr>
        <w:rPr>
          <w:sz w:val="28"/>
          <w:szCs w:val="28"/>
        </w:rPr>
      </w:pPr>
      <w:r w:rsidRPr="00FD1F60">
        <w:rPr>
          <w:sz w:val="28"/>
          <w:szCs w:val="28"/>
        </w:rPr>
        <w:t>2.</w:t>
      </w:r>
      <w:r w:rsidRPr="00FD1F60">
        <w:rPr>
          <w:sz w:val="28"/>
          <w:szCs w:val="28"/>
        </w:rPr>
        <w:tab/>
        <w:t xml:space="preserve">Директору ТзОВ «МегаТек»: </w:t>
      </w:r>
    </w:p>
    <w:p w14:paraId="14D203B2" w14:textId="77777777" w:rsidR="00FD1F60" w:rsidRPr="00FD1F60" w:rsidRDefault="00FD1F60" w:rsidP="00FD1F60">
      <w:pPr>
        <w:rPr>
          <w:sz w:val="28"/>
          <w:szCs w:val="28"/>
        </w:rPr>
      </w:pPr>
      <w:r w:rsidRPr="00FD1F60">
        <w:rPr>
          <w:sz w:val="28"/>
          <w:szCs w:val="28"/>
        </w:rPr>
        <w:t>2.1.</w:t>
      </w:r>
      <w:r w:rsidRPr="00FD1F60">
        <w:rPr>
          <w:sz w:val="28"/>
          <w:szCs w:val="28"/>
        </w:rPr>
        <w:tab/>
        <w:t>Укласти Додаткову угоду до Договору про пайову участь №66/120 від 01.06.2016р.</w:t>
      </w:r>
    </w:p>
    <w:p w14:paraId="57E47D6F" w14:textId="77777777" w:rsidR="00FD1F60" w:rsidRPr="00FD1F60" w:rsidRDefault="00FD1F60" w:rsidP="00FD1F60">
      <w:pPr>
        <w:rPr>
          <w:sz w:val="28"/>
          <w:szCs w:val="28"/>
        </w:rPr>
      </w:pPr>
      <w:r w:rsidRPr="00FD1F60">
        <w:rPr>
          <w:sz w:val="28"/>
          <w:szCs w:val="28"/>
        </w:rPr>
        <w:t>2.2.</w:t>
      </w:r>
      <w:r w:rsidRPr="00FD1F60">
        <w:rPr>
          <w:sz w:val="28"/>
          <w:szCs w:val="28"/>
        </w:rPr>
        <w:tab/>
        <w:t>Пайовий внесок сплатити згідно умов Договору  та затвердженого графіку.</w:t>
      </w:r>
    </w:p>
    <w:p w14:paraId="73ACE6E2" w14:textId="77777777" w:rsidR="00FD1F60" w:rsidRPr="00FD1F60" w:rsidRDefault="00FD1F60" w:rsidP="00FD1F60">
      <w:pPr>
        <w:rPr>
          <w:sz w:val="28"/>
          <w:szCs w:val="28"/>
        </w:rPr>
      </w:pPr>
      <w:r w:rsidRPr="00FD1F60">
        <w:rPr>
          <w:sz w:val="28"/>
          <w:szCs w:val="28"/>
        </w:rPr>
        <w:t>3.</w:t>
      </w:r>
      <w:r w:rsidRPr="00FD1F6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11299F4" w14:textId="1890AEA4" w:rsidR="00FD1F60" w:rsidRPr="00FD1F60" w:rsidRDefault="00FD1F60" w:rsidP="00FD1F60">
      <w:pPr>
        <w:rPr>
          <w:sz w:val="28"/>
          <w:szCs w:val="28"/>
        </w:rPr>
      </w:pPr>
      <w:bookmarkStart w:id="1" w:name="_GoBack"/>
      <w:bookmarkEnd w:id="1"/>
    </w:p>
    <w:p w14:paraId="01C471E0" w14:textId="193E59F1" w:rsidR="00213958" w:rsidRPr="006F2805" w:rsidRDefault="00FD1F60" w:rsidP="00FD1F60">
      <w:pPr>
        <w:rPr>
          <w:sz w:val="28"/>
          <w:szCs w:val="28"/>
        </w:rPr>
      </w:pPr>
      <w:r w:rsidRPr="00FD1F60">
        <w:rPr>
          <w:sz w:val="28"/>
          <w:szCs w:val="28"/>
        </w:rPr>
        <w:t>Міський  голова</w:t>
      </w:r>
      <w:r w:rsidRPr="00FD1F60">
        <w:rPr>
          <w:sz w:val="28"/>
          <w:szCs w:val="28"/>
        </w:rPr>
        <w:tab/>
      </w:r>
      <w:r w:rsidRPr="00FD1F60">
        <w:rPr>
          <w:sz w:val="28"/>
          <w:szCs w:val="28"/>
        </w:rPr>
        <w:tab/>
      </w:r>
      <w:r w:rsidRPr="00FD1F60">
        <w:rPr>
          <w:sz w:val="28"/>
          <w:szCs w:val="28"/>
        </w:rPr>
        <w:tab/>
      </w:r>
      <w:r w:rsidRPr="00FD1F60">
        <w:rPr>
          <w:sz w:val="28"/>
          <w:szCs w:val="28"/>
        </w:rPr>
        <w:tab/>
      </w:r>
      <w:r w:rsidRPr="00FD1F60">
        <w:rPr>
          <w:sz w:val="28"/>
          <w:szCs w:val="28"/>
        </w:rPr>
        <w:tab/>
      </w:r>
      <w:r w:rsidRPr="00FD1F60">
        <w:rPr>
          <w:sz w:val="28"/>
          <w:szCs w:val="28"/>
        </w:rPr>
        <w:tab/>
      </w:r>
      <w:r w:rsidRPr="00FD1F60">
        <w:rPr>
          <w:sz w:val="28"/>
          <w:szCs w:val="28"/>
        </w:rPr>
        <w:tab/>
      </w:r>
      <w:r w:rsidRPr="00FD1F60">
        <w:rPr>
          <w:sz w:val="28"/>
          <w:szCs w:val="28"/>
        </w:rPr>
        <w:tab/>
        <w:t>В.Л.Кву</w:t>
      </w:r>
      <w:r w:rsidR="002317F6">
        <w:rPr>
          <w:sz w:val="28"/>
          <w:szCs w:val="28"/>
        </w:rPr>
        <w:t>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2500EB" w14:textId="77777777" w:rsidR="006952AF" w:rsidRDefault="006952AF">
      <w:r>
        <w:separator/>
      </w:r>
    </w:p>
  </w:endnote>
  <w:endnote w:type="continuationSeparator" w:id="0">
    <w:p w14:paraId="6E828640" w14:textId="77777777" w:rsidR="006952AF" w:rsidRDefault="00695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BB2AD" w14:textId="77777777" w:rsidR="006952AF" w:rsidRDefault="006952AF">
      <w:r>
        <w:separator/>
      </w:r>
    </w:p>
  </w:footnote>
  <w:footnote w:type="continuationSeparator" w:id="0">
    <w:p w14:paraId="6B10AAA9" w14:textId="77777777" w:rsidR="006952AF" w:rsidRDefault="006952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17F6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4FFF"/>
    <w:rsid w:val="00575337"/>
    <w:rsid w:val="00582189"/>
    <w:rsid w:val="005D19D6"/>
    <w:rsid w:val="005D5923"/>
    <w:rsid w:val="00634E73"/>
    <w:rsid w:val="00653705"/>
    <w:rsid w:val="0066252A"/>
    <w:rsid w:val="006952AF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6703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16A8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D1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E4C2D-6EAF-4B4D-A962-E08FF7C2D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79</TotalTime>
  <Pages>1</Pages>
  <Words>968</Words>
  <Characters>552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80</cp:revision>
  <cp:lastPrinted>2006-03-17T12:40:00Z</cp:lastPrinted>
  <dcterms:created xsi:type="dcterms:W3CDTF">2018-03-30T16:44:00Z</dcterms:created>
  <dcterms:modified xsi:type="dcterms:W3CDTF">2024-02-12T14:39:00Z</dcterms:modified>
</cp:coreProperties>
</file>